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06CB" w:rsidRDefault="005346EF" w:rsidP="001E0CFB">
      <w:pPr>
        <w:jc w:val="center"/>
        <w:rPr>
          <w:sz w:val="26"/>
          <w:szCs w:val="26"/>
        </w:rPr>
      </w:pPr>
      <w:bookmarkStart w:id="0" w:name="_GoBack"/>
      <w:bookmarkEnd w:id="0"/>
      <w:r w:rsidRPr="00E630FD">
        <w:rPr>
          <w:b/>
          <w:sz w:val="26"/>
          <w:szCs w:val="26"/>
        </w:rPr>
        <w:t xml:space="preserve">VERBALE DEL CONSIGLIO DELLA CLASSE </w:t>
      </w:r>
      <w:r w:rsidR="00A9727F" w:rsidRPr="00B97E21">
        <w:rPr>
          <w:i/>
          <w:color w:val="4F81BD"/>
          <w:sz w:val="26"/>
          <w:szCs w:val="26"/>
        </w:rPr>
        <w:t>[Digitare il testo]</w:t>
      </w:r>
      <w:r w:rsidR="006D664B" w:rsidRPr="00E630FD">
        <w:rPr>
          <w:b/>
          <w:sz w:val="26"/>
          <w:szCs w:val="26"/>
        </w:rPr>
        <w:t xml:space="preserve">   SEZ </w:t>
      </w:r>
      <w:r w:rsidR="00A9727F" w:rsidRPr="00B97E21">
        <w:rPr>
          <w:i/>
          <w:color w:val="4F81BD"/>
          <w:sz w:val="26"/>
          <w:szCs w:val="26"/>
        </w:rPr>
        <w:t>[Digitare il testo]</w:t>
      </w:r>
    </w:p>
    <w:p w:rsidR="001E0CFB" w:rsidRDefault="001E0CFB" w:rsidP="001E0CFB">
      <w:pPr>
        <w:jc w:val="center"/>
        <w:rPr>
          <w:b/>
          <w:sz w:val="26"/>
          <w:szCs w:val="26"/>
        </w:rPr>
      </w:pPr>
      <w:r w:rsidRPr="00006094">
        <w:rPr>
          <w:b/>
          <w:sz w:val="26"/>
          <w:szCs w:val="26"/>
        </w:rPr>
        <w:t>MESE DI</w:t>
      </w:r>
      <w:r>
        <w:rPr>
          <w:sz w:val="26"/>
          <w:szCs w:val="26"/>
        </w:rPr>
        <w:t xml:space="preserve"> </w:t>
      </w:r>
      <w:r w:rsidR="00C5359A">
        <w:rPr>
          <w:b/>
          <w:sz w:val="26"/>
          <w:szCs w:val="26"/>
        </w:rPr>
        <w:t>NOVEMBRE</w:t>
      </w:r>
      <w:r>
        <w:rPr>
          <w:b/>
          <w:sz w:val="26"/>
          <w:szCs w:val="26"/>
        </w:rPr>
        <w:t xml:space="preserve"> </w:t>
      </w:r>
    </w:p>
    <w:p w:rsidR="001E0CFB" w:rsidRDefault="001E0CFB" w:rsidP="0028750B">
      <w:pPr>
        <w:pStyle w:val="Pidipagina"/>
        <w:spacing w:after="200"/>
        <w:rPr>
          <w:sz w:val="26"/>
          <w:szCs w:val="26"/>
        </w:rPr>
      </w:pPr>
      <w:r>
        <w:rPr>
          <w:sz w:val="26"/>
          <w:szCs w:val="26"/>
        </w:rPr>
        <w:t>Verbale n.</w:t>
      </w:r>
      <w:r w:rsidR="00A2017E">
        <w:rPr>
          <w:rStyle w:val="Rimandonotaapidipagina"/>
          <w:sz w:val="26"/>
          <w:szCs w:val="26"/>
        </w:rPr>
        <w:footnoteReference w:id="1"/>
      </w:r>
      <w:r>
        <w:rPr>
          <w:sz w:val="26"/>
          <w:szCs w:val="26"/>
        </w:rPr>
        <w:t xml:space="preserve">  </w:t>
      </w:r>
      <w:r w:rsidRPr="00B97E21">
        <w:rPr>
          <w:b/>
          <w:color w:val="4F81BD"/>
          <w:sz w:val="26"/>
          <w:szCs w:val="26"/>
        </w:rPr>
        <w:t>[Digitare il testo]</w:t>
      </w:r>
    </w:p>
    <w:p w:rsidR="0028750B" w:rsidRDefault="006D664B" w:rsidP="0028750B">
      <w:pPr>
        <w:pStyle w:val="Pidipagina"/>
        <w:spacing w:after="200"/>
        <w:rPr>
          <w:sz w:val="26"/>
          <w:szCs w:val="26"/>
        </w:rPr>
      </w:pPr>
      <w:r w:rsidRPr="00E630FD">
        <w:rPr>
          <w:sz w:val="26"/>
          <w:szCs w:val="26"/>
        </w:rPr>
        <w:t>Data</w:t>
      </w:r>
      <w:r w:rsidR="00E630FD" w:rsidRPr="00E630FD">
        <w:rPr>
          <w:sz w:val="26"/>
          <w:szCs w:val="26"/>
        </w:rPr>
        <w:t xml:space="preserve">  </w:t>
      </w:r>
      <w:r w:rsidR="00A9727F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sz w:val="26"/>
          <w:szCs w:val="26"/>
        </w:rPr>
        <w:t>;</w:t>
      </w:r>
      <w:r w:rsidR="0059057F" w:rsidRPr="00E630FD">
        <w:rPr>
          <w:sz w:val="26"/>
          <w:szCs w:val="26"/>
        </w:rPr>
        <w:t xml:space="preserve"> </w:t>
      </w:r>
      <w:r w:rsidRPr="00E630FD">
        <w:rPr>
          <w:sz w:val="26"/>
          <w:szCs w:val="26"/>
        </w:rPr>
        <w:t xml:space="preserve"> ora d’inizio </w:t>
      </w:r>
      <w:r w:rsidR="00A9727F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sz w:val="26"/>
          <w:szCs w:val="26"/>
        </w:rPr>
        <w:t>;</w:t>
      </w:r>
      <w:r w:rsidR="0028750B">
        <w:rPr>
          <w:sz w:val="26"/>
          <w:szCs w:val="26"/>
        </w:rPr>
        <w:t xml:space="preserve">   </w:t>
      </w:r>
      <w:r w:rsidR="0028750B" w:rsidRPr="00E630FD">
        <w:rPr>
          <w:sz w:val="26"/>
          <w:szCs w:val="26"/>
        </w:rPr>
        <w:t xml:space="preserve">Locale </w:t>
      </w:r>
      <w:r w:rsidR="00A9727F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sz w:val="26"/>
          <w:szCs w:val="26"/>
        </w:rPr>
        <w:t>;</w:t>
      </w:r>
    </w:p>
    <w:p w:rsidR="006D664B" w:rsidRPr="00E630FD" w:rsidRDefault="006D664B" w:rsidP="005B0982">
      <w:pPr>
        <w:pStyle w:val="Pidipagina"/>
        <w:spacing w:after="200" w:line="276" w:lineRule="auto"/>
        <w:rPr>
          <w:sz w:val="26"/>
          <w:szCs w:val="26"/>
        </w:rPr>
      </w:pPr>
      <w:r w:rsidRPr="00E630FD">
        <w:rPr>
          <w:sz w:val="26"/>
          <w:szCs w:val="26"/>
        </w:rPr>
        <w:t>Presidente</w:t>
      </w:r>
      <w:r w:rsidR="0028750B">
        <w:rPr>
          <w:sz w:val="26"/>
          <w:szCs w:val="26"/>
        </w:rPr>
        <w:t>:</w:t>
      </w:r>
      <w:r w:rsidRPr="00E630FD">
        <w:rPr>
          <w:sz w:val="26"/>
          <w:szCs w:val="26"/>
        </w:rPr>
        <w:t xml:space="preserve"> </w:t>
      </w:r>
      <w:r w:rsidR="005B0982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sz w:val="26"/>
          <w:szCs w:val="26"/>
        </w:rPr>
        <w:t>;</w:t>
      </w:r>
      <w:r w:rsidR="005B0982">
        <w:rPr>
          <w:sz w:val="26"/>
          <w:szCs w:val="26"/>
        </w:rPr>
        <w:t xml:space="preserve">     </w:t>
      </w:r>
      <w:r w:rsidRPr="00E630FD">
        <w:rPr>
          <w:sz w:val="26"/>
          <w:szCs w:val="26"/>
        </w:rPr>
        <w:t xml:space="preserve">Segretario </w:t>
      </w:r>
      <w:r w:rsidR="00A9727F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sz w:val="26"/>
          <w:szCs w:val="26"/>
        </w:rPr>
        <w:t>;</w:t>
      </w:r>
      <w:r w:rsidRPr="00E630FD">
        <w:rPr>
          <w:sz w:val="26"/>
          <w:szCs w:val="26"/>
        </w:rPr>
        <w:t xml:space="preserve"> </w:t>
      </w:r>
    </w:p>
    <w:p w:rsidR="00E630FD" w:rsidRPr="00E630FD" w:rsidRDefault="006D664B" w:rsidP="00E630FD">
      <w:pPr>
        <w:pStyle w:val="Pidipagina"/>
        <w:rPr>
          <w:sz w:val="26"/>
          <w:szCs w:val="26"/>
        </w:rPr>
      </w:pPr>
      <w:r w:rsidRPr="00E630FD">
        <w:rPr>
          <w:sz w:val="26"/>
          <w:szCs w:val="26"/>
        </w:rPr>
        <w:t xml:space="preserve">Presenti: </w:t>
      </w:r>
      <w:r w:rsidR="00E630FD" w:rsidRPr="00B97E21">
        <w:rPr>
          <w:b/>
          <w:color w:val="4F81BD"/>
          <w:sz w:val="26"/>
          <w:szCs w:val="26"/>
        </w:rPr>
        <w:t>[Digitare il testo]</w:t>
      </w:r>
    </w:p>
    <w:p w:rsidR="006D664B" w:rsidRPr="001E0CFB" w:rsidRDefault="006D664B" w:rsidP="00E630FD">
      <w:pPr>
        <w:pStyle w:val="Pidipagina"/>
        <w:rPr>
          <w:sz w:val="26"/>
          <w:szCs w:val="26"/>
        </w:rPr>
      </w:pPr>
      <w:r w:rsidRPr="001E0CFB">
        <w:rPr>
          <w:b/>
          <w:sz w:val="26"/>
          <w:szCs w:val="26"/>
        </w:rPr>
        <w:t>Assenti</w:t>
      </w:r>
      <w:r w:rsidRPr="00E630FD">
        <w:rPr>
          <w:sz w:val="26"/>
          <w:szCs w:val="26"/>
        </w:rPr>
        <w:t xml:space="preserve"> </w:t>
      </w:r>
      <w:r w:rsidR="00742413">
        <w:rPr>
          <w:sz w:val="26"/>
          <w:szCs w:val="26"/>
        </w:rPr>
        <w:t>(</w:t>
      </w:r>
      <w:r w:rsidR="00917A21">
        <w:rPr>
          <w:sz w:val="26"/>
          <w:szCs w:val="26"/>
        </w:rPr>
        <w:t>specificare se per rotazione e</w:t>
      </w:r>
      <w:r w:rsidR="00742413">
        <w:rPr>
          <w:sz w:val="26"/>
          <w:szCs w:val="26"/>
        </w:rPr>
        <w:t xml:space="preserve"> indicare</w:t>
      </w:r>
      <w:r w:rsidRPr="00E630FD">
        <w:rPr>
          <w:sz w:val="26"/>
          <w:szCs w:val="26"/>
        </w:rPr>
        <w:t xml:space="preserve"> se giustificati): </w:t>
      </w:r>
      <w:r w:rsidR="00E630FD" w:rsidRPr="00B97E21">
        <w:rPr>
          <w:b/>
          <w:color w:val="4F81BD"/>
          <w:sz w:val="26"/>
          <w:szCs w:val="26"/>
        </w:rPr>
        <w:t>[Digitare il testo]</w:t>
      </w:r>
      <w:r w:rsidR="001E0CFB">
        <w:rPr>
          <w:b/>
          <w:sz w:val="26"/>
          <w:szCs w:val="26"/>
        </w:rPr>
        <w:t>.</w:t>
      </w:r>
    </w:p>
    <w:p w:rsidR="001502C5" w:rsidRDefault="001502C5" w:rsidP="002A2539">
      <w:pPr>
        <w:jc w:val="both"/>
        <w:rPr>
          <w:sz w:val="26"/>
          <w:szCs w:val="26"/>
        </w:rPr>
      </w:pPr>
    </w:p>
    <w:p w:rsidR="006D664B" w:rsidRPr="00E630FD" w:rsidRDefault="001502C5" w:rsidP="002A2539">
      <w:pPr>
        <w:jc w:val="both"/>
        <w:rPr>
          <w:sz w:val="26"/>
          <w:szCs w:val="26"/>
        </w:rPr>
      </w:pPr>
      <w:r>
        <w:rPr>
          <w:sz w:val="26"/>
          <w:szCs w:val="26"/>
        </w:rPr>
        <w:t>Constatata la validità della seduta, il Presidente avvia la discussione dei seguenti punti all’o</w:t>
      </w:r>
      <w:r w:rsidR="006D664B" w:rsidRPr="00E630FD">
        <w:rPr>
          <w:sz w:val="26"/>
          <w:szCs w:val="26"/>
        </w:rPr>
        <w:t>rdine del giorno</w:t>
      </w:r>
      <w:r w:rsidR="00AD3748" w:rsidRPr="00E630FD">
        <w:rPr>
          <w:sz w:val="26"/>
          <w:szCs w:val="26"/>
        </w:rPr>
        <w:t xml:space="preserve"> </w:t>
      </w:r>
      <w:r w:rsidR="00AD3748" w:rsidRPr="001E0CFB">
        <w:rPr>
          <w:i/>
          <w:sz w:val="26"/>
          <w:szCs w:val="26"/>
        </w:rPr>
        <w:t>(</w:t>
      </w:r>
      <w:r w:rsidR="00B126BD" w:rsidRPr="001E0CFB">
        <w:rPr>
          <w:i/>
          <w:sz w:val="26"/>
          <w:szCs w:val="26"/>
        </w:rPr>
        <w:t xml:space="preserve">se un punto non viene trattato barrarlo; </w:t>
      </w:r>
      <w:r w:rsidR="00AD3748" w:rsidRPr="001E0CFB">
        <w:rPr>
          <w:i/>
          <w:sz w:val="26"/>
          <w:szCs w:val="26"/>
        </w:rPr>
        <w:t xml:space="preserve">aggiungere </w:t>
      </w:r>
      <w:r w:rsidR="00B126BD" w:rsidRPr="001E0CFB">
        <w:rPr>
          <w:i/>
          <w:sz w:val="26"/>
          <w:szCs w:val="26"/>
        </w:rPr>
        <w:t xml:space="preserve">eventuali </w:t>
      </w:r>
      <w:r w:rsidR="00AD3748" w:rsidRPr="001E0CFB">
        <w:rPr>
          <w:i/>
          <w:sz w:val="26"/>
          <w:szCs w:val="26"/>
        </w:rPr>
        <w:t>punti mancanti</w:t>
      </w:r>
      <w:r w:rsidRPr="001E0CFB">
        <w:rPr>
          <w:i/>
          <w:sz w:val="26"/>
          <w:szCs w:val="26"/>
        </w:rPr>
        <w:t xml:space="preserve"> che vengono discussi</w:t>
      </w:r>
      <w:r w:rsidR="00AD3748" w:rsidRPr="001E0CFB">
        <w:rPr>
          <w:i/>
          <w:sz w:val="26"/>
          <w:szCs w:val="26"/>
        </w:rPr>
        <w:t>)</w:t>
      </w:r>
      <w:r w:rsidR="006D664B" w:rsidRPr="001E0CFB">
        <w:rPr>
          <w:i/>
          <w:sz w:val="26"/>
          <w:szCs w:val="26"/>
        </w:rPr>
        <w:t>:</w:t>
      </w:r>
      <w:r w:rsidR="006D664B" w:rsidRPr="00E630FD">
        <w:rPr>
          <w:sz w:val="26"/>
          <w:szCs w:val="26"/>
        </w:rPr>
        <w:t xml:space="preserve"> </w:t>
      </w:r>
    </w:p>
    <w:p w:rsidR="00857537" w:rsidRDefault="00857537" w:rsidP="00BA4250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Lettura e approvazione verbale seduta precedente</w:t>
      </w:r>
    </w:p>
    <w:p w:rsidR="00857537" w:rsidRDefault="00857537" w:rsidP="00857537">
      <w:pPr>
        <w:pStyle w:val="Paragrafoelenco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857537" w:rsidRDefault="00857537" w:rsidP="00857537">
      <w:pPr>
        <w:pStyle w:val="Paragrafoelenco"/>
        <w:jc w:val="both"/>
        <w:rPr>
          <w:b/>
          <w:sz w:val="26"/>
          <w:szCs w:val="26"/>
        </w:rPr>
      </w:pPr>
    </w:p>
    <w:p w:rsidR="00BA4250" w:rsidRPr="008C0301" w:rsidRDefault="00AB06AA" w:rsidP="00BA4250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Andamento didattico-disciplinare. </w:t>
      </w:r>
      <w:r w:rsidR="00857537">
        <w:rPr>
          <w:b/>
          <w:sz w:val="26"/>
          <w:szCs w:val="26"/>
        </w:rPr>
        <w:t xml:space="preserve">Situazione analitica della classe. </w:t>
      </w:r>
      <w:r w:rsidR="00BA4250" w:rsidRPr="008C0301">
        <w:rPr>
          <w:b/>
          <w:sz w:val="26"/>
          <w:szCs w:val="26"/>
        </w:rPr>
        <w:t xml:space="preserve">Verifica della situazione (apprendimento e comportamento) </w:t>
      </w:r>
      <w:r w:rsidR="00BA4250">
        <w:rPr>
          <w:b/>
          <w:sz w:val="26"/>
          <w:szCs w:val="26"/>
        </w:rPr>
        <w:t>della classe, con particolare attenzione per</w:t>
      </w:r>
      <w:r w:rsidR="00BA4250" w:rsidRPr="008C0301">
        <w:rPr>
          <w:b/>
          <w:sz w:val="26"/>
          <w:szCs w:val="26"/>
        </w:rPr>
        <w:t xml:space="preserve"> </w:t>
      </w:r>
      <w:r w:rsidR="007B6F00">
        <w:rPr>
          <w:b/>
          <w:sz w:val="26"/>
          <w:szCs w:val="26"/>
        </w:rPr>
        <w:t>gli alunni</w:t>
      </w:r>
      <w:r w:rsidR="00BA4250" w:rsidRPr="008C0301">
        <w:rPr>
          <w:b/>
          <w:sz w:val="26"/>
          <w:szCs w:val="26"/>
        </w:rPr>
        <w:t xml:space="preserve"> che </w:t>
      </w:r>
      <w:r w:rsidR="00BA4250">
        <w:rPr>
          <w:b/>
          <w:sz w:val="26"/>
          <w:szCs w:val="26"/>
        </w:rPr>
        <w:t>necessitano di una programmazione individualizzata</w:t>
      </w:r>
      <w:r w:rsidR="00B76A99">
        <w:rPr>
          <w:b/>
          <w:sz w:val="26"/>
          <w:szCs w:val="26"/>
        </w:rPr>
        <w:t xml:space="preserve"> o personalizzata</w:t>
      </w:r>
      <w:r w:rsidR="00BA4250" w:rsidRPr="008C0301">
        <w:rPr>
          <w:b/>
          <w:sz w:val="26"/>
          <w:szCs w:val="26"/>
        </w:rPr>
        <w:t>;</w:t>
      </w:r>
    </w:p>
    <w:p w:rsidR="00BA4250" w:rsidRDefault="004D3FF7" w:rsidP="00BA4250">
      <w:pPr>
        <w:pStyle w:val="Paragrafoelenco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BA4250" w:rsidRDefault="00BA4250" w:rsidP="00BA4250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r w:rsidRPr="00203849">
        <w:rPr>
          <w:b/>
          <w:sz w:val="26"/>
          <w:szCs w:val="26"/>
        </w:rPr>
        <w:t xml:space="preserve">Iniziative da parte del consiglio di classe per affrontare </w:t>
      </w:r>
      <w:r>
        <w:rPr>
          <w:b/>
          <w:sz w:val="26"/>
          <w:szCs w:val="26"/>
        </w:rPr>
        <w:t xml:space="preserve">particolari </w:t>
      </w:r>
      <w:r w:rsidRPr="00203849">
        <w:rPr>
          <w:b/>
          <w:sz w:val="26"/>
          <w:szCs w:val="26"/>
        </w:rPr>
        <w:t xml:space="preserve">situazioni </w:t>
      </w:r>
      <w:r>
        <w:rPr>
          <w:b/>
          <w:sz w:val="26"/>
          <w:szCs w:val="26"/>
        </w:rPr>
        <w:t>che si siano verificate</w:t>
      </w:r>
      <w:r w:rsidR="00F62FCB">
        <w:rPr>
          <w:b/>
          <w:sz w:val="26"/>
          <w:szCs w:val="26"/>
        </w:rPr>
        <w:t xml:space="preserve"> in classe</w:t>
      </w:r>
      <w:r>
        <w:rPr>
          <w:b/>
          <w:sz w:val="26"/>
          <w:szCs w:val="26"/>
        </w:rPr>
        <w:t xml:space="preserve"> o le situazioni </w:t>
      </w:r>
      <w:r w:rsidRPr="00203849">
        <w:rPr>
          <w:b/>
          <w:sz w:val="26"/>
          <w:szCs w:val="26"/>
        </w:rPr>
        <w:t>problematiche (con eventuale comunicazione alle famiglie)</w:t>
      </w:r>
      <w:r w:rsidRPr="00E630FD">
        <w:rPr>
          <w:sz w:val="26"/>
          <w:szCs w:val="26"/>
        </w:rPr>
        <w:t>;</w:t>
      </w:r>
    </w:p>
    <w:p w:rsidR="00BA4250" w:rsidRDefault="004D3FF7" w:rsidP="00BA4250">
      <w:pPr>
        <w:pStyle w:val="Paragrafoelenco"/>
        <w:ind w:left="1440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BA4250" w:rsidRPr="00E630FD" w:rsidRDefault="00BA4250" w:rsidP="00BA4250">
      <w:pPr>
        <w:pStyle w:val="Paragrafoelenco"/>
        <w:ind w:left="1440"/>
        <w:jc w:val="both"/>
        <w:rPr>
          <w:sz w:val="26"/>
          <w:szCs w:val="26"/>
        </w:rPr>
      </w:pPr>
    </w:p>
    <w:p w:rsidR="00BA4250" w:rsidRPr="00203849" w:rsidRDefault="00BA4250" w:rsidP="00BA4250">
      <w:pPr>
        <w:pStyle w:val="Paragrafoelenco"/>
        <w:numPr>
          <w:ilvl w:val="1"/>
          <w:numId w:val="1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Sanzioni disciplinari</w:t>
      </w:r>
      <w:r w:rsidRPr="00203849">
        <w:rPr>
          <w:b/>
          <w:sz w:val="26"/>
          <w:szCs w:val="26"/>
        </w:rPr>
        <w:t>.</w:t>
      </w:r>
      <w:r>
        <w:rPr>
          <w:rStyle w:val="Rimandonotaapidipagina"/>
          <w:b/>
          <w:sz w:val="26"/>
          <w:szCs w:val="26"/>
        </w:rPr>
        <w:footnoteReference w:id="2"/>
      </w:r>
    </w:p>
    <w:p w:rsidR="00BA4250" w:rsidRDefault="004D3FF7" w:rsidP="00BA4250">
      <w:pPr>
        <w:pStyle w:val="Paragrafoelenco"/>
        <w:ind w:left="1440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C5359A" w:rsidRPr="00C5359A" w:rsidRDefault="00C5359A" w:rsidP="00C5359A">
      <w:pPr>
        <w:pStyle w:val="Paragrafoelenco"/>
        <w:jc w:val="both"/>
        <w:rPr>
          <w:sz w:val="26"/>
          <w:szCs w:val="26"/>
        </w:rPr>
      </w:pPr>
    </w:p>
    <w:p w:rsidR="004D3FF7" w:rsidRPr="00677B96" w:rsidRDefault="004D3FF7" w:rsidP="004D3FF7">
      <w:pPr>
        <w:pStyle w:val="Paragrafoelenco"/>
        <w:numPr>
          <w:ilvl w:val="0"/>
          <w:numId w:val="1"/>
        </w:numPr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 </w:t>
      </w:r>
      <w:r w:rsidR="00C5359A">
        <w:rPr>
          <w:b/>
          <w:sz w:val="26"/>
          <w:szCs w:val="26"/>
        </w:rPr>
        <w:t>Aggio</w:t>
      </w:r>
      <w:r w:rsidR="00857537">
        <w:rPr>
          <w:b/>
          <w:sz w:val="26"/>
          <w:szCs w:val="26"/>
        </w:rPr>
        <w:t>rnamento sulle attività, progetti, visite guidate e viaggi d’istruzione (con indicazione dei docenti accompagnatori) da comunicare</w:t>
      </w:r>
      <w:r w:rsidR="008B5E57">
        <w:rPr>
          <w:b/>
          <w:sz w:val="26"/>
          <w:szCs w:val="26"/>
        </w:rPr>
        <w:t xml:space="preserve"> ai rappresentanti dei genitori:</w:t>
      </w:r>
    </w:p>
    <w:p w:rsidR="004D3FF7" w:rsidRPr="00855CF1" w:rsidRDefault="004D3FF7" w:rsidP="004D3FF7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r w:rsidRPr="001502C5">
        <w:rPr>
          <w:b/>
          <w:sz w:val="26"/>
          <w:szCs w:val="26"/>
        </w:rPr>
        <w:t>attività per la creazione/il c</w:t>
      </w:r>
      <w:r>
        <w:rPr>
          <w:b/>
          <w:sz w:val="26"/>
          <w:szCs w:val="26"/>
        </w:rPr>
        <w:t>onsolidamento del gruppo classe (come previsto dalle Indicazioni Nazionali);</w:t>
      </w:r>
      <w:r w:rsidRPr="001502C5">
        <w:rPr>
          <w:b/>
          <w:sz w:val="26"/>
          <w:szCs w:val="26"/>
        </w:rPr>
        <w:t xml:space="preserve"> </w:t>
      </w:r>
    </w:p>
    <w:p w:rsidR="004D3FF7" w:rsidRPr="00855CF1" w:rsidRDefault="004D3FF7" w:rsidP="004D3FF7">
      <w:pPr>
        <w:pStyle w:val="Paragrafoelenco"/>
        <w:ind w:left="1440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4D3FF7" w:rsidRPr="00855CF1" w:rsidRDefault="004D3FF7" w:rsidP="004D3FF7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r>
        <w:rPr>
          <w:b/>
          <w:sz w:val="26"/>
          <w:szCs w:val="26"/>
        </w:rPr>
        <w:t>attività interdisciplinari;</w:t>
      </w:r>
    </w:p>
    <w:p w:rsidR="004D3FF7" w:rsidRPr="00677B96" w:rsidRDefault="004D3FF7" w:rsidP="004D3FF7">
      <w:pPr>
        <w:pStyle w:val="Paragrafoelenco"/>
        <w:ind w:left="1440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  <w:r>
        <w:rPr>
          <w:b/>
          <w:sz w:val="26"/>
          <w:szCs w:val="26"/>
        </w:rPr>
        <w:t xml:space="preserve"> </w:t>
      </w:r>
    </w:p>
    <w:p w:rsidR="004D3FF7" w:rsidRPr="00855CF1" w:rsidRDefault="004D3FF7" w:rsidP="004D3FF7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r>
        <w:rPr>
          <w:b/>
          <w:sz w:val="26"/>
          <w:szCs w:val="26"/>
        </w:rPr>
        <w:t>uscite;</w:t>
      </w:r>
    </w:p>
    <w:p w:rsidR="004D3FF7" w:rsidRPr="00677B96" w:rsidRDefault="004D3FF7" w:rsidP="004D3FF7">
      <w:pPr>
        <w:pStyle w:val="Paragrafoelenco"/>
        <w:ind w:left="1440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4D3FF7" w:rsidRPr="00855CF1" w:rsidRDefault="004D3FF7" w:rsidP="004D3FF7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r>
        <w:rPr>
          <w:b/>
          <w:sz w:val="26"/>
          <w:szCs w:val="26"/>
        </w:rPr>
        <w:t>viaggio di istruzione;</w:t>
      </w:r>
    </w:p>
    <w:p w:rsidR="004D3FF7" w:rsidRPr="00677B96" w:rsidRDefault="004D3FF7" w:rsidP="004D3FF7">
      <w:pPr>
        <w:pStyle w:val="Paragrafoelenco"/>
        <w:ind w:left="1440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4D3FF7" w:rsidRPr="00855CF1" w:rsidRDefault="004D3FF7" w:rsidP="004D3FF7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r>
        <w:rPr>
          <w:b/>
          <w:sz w:val="26"/>
          <w:szCs w:val="26"/>
        </w:rPr>
        <w:t>altre iniziative;</w:t>
      </w:r>
    </w:p>
    <w:p w:rsidR="004D3FF7" w:rsidRPr="00855CF1" w:rsidRDefault="004D3FF7" w:rsidP="004D3FF7">
      <w:pPr>
        <w:pStyle w:val="Paragrafoelenco"/>
        <w:ind w:left="1440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4D3FF7" w:rsidRDefault="004D3FF7" w:rsidP="004D3FF7">
      <w:pPr>
        <w:pStyle w:val="Paragrafoelenco"/>
        <w:ind w:left="1440"/>
        <w:jc w:val="both"/>
        <w:rPr>
          <w:sz w:val="26"/>
          <w:szCs w:val="26"/>
        </w:rPr>
      </w:pPr>
    </w:p>
    <w:p w:rsidR="008624BD" w:rsidRPr="008624BD" w:rsidRDefault="00C5359A" w:rsidP="008624BD">
      <w:pPr>
        <w:pStyle w:val="Paragrafoelenco"/>
        <w:numPr>
          <w:ilvl w:val="0"/>
          <w:numId w:val="1"/>
        </w:numPr>
        <w:jc w:val="both"/>
        <w:rPr>
          <w:sz w:val="26"/>
          <w:szCs w:val="26"/>
        </w:rPr>
      </w:pPr>
      <w:r>
        <w:rPr>
          <w:b/>
          <w:sz w:val="26"/>
          <w:szCs w:val="26"/>
        </w:rPr>
        <w:t>Programmazione di classe, PEI e PDP.</w:t>
      </w:r>
    </w:p>
    <w:p w:rsidR="008624BD" w:rsidRDefault="008624BD" w:rsidP="00D327DC">
      <w:pPr>
        <w:pStyle w:val="Paragrafoelenco"/>
        <w:jc w:val="both"/>
        <w:rPr>
          <w:b/>
          <w:color w:val="4F81BD"/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D327DC" w:rsidRPr="00D327DC" w:rsidRDefault="00D327DC" w:rsidP="00D327DC">
      <w:pPr>
        <w:pStyle w:val="Paragrafoelenco"/>
        <w:jc w:val="both"/>
        <w:rPr>
          <w:b/>
          <w:color w:val="4F81BD"/>
          <w:sz w:val="26"/>
          <w:szCs w:val="26"/>
        </w:rPr>
      </w:pPr>
    </w:p>
    <w:p w:rsidR="008624BD" w:rsidRDefault="008624BD" w:rsidP="008624BD">
      <w:pPr>
        <w:pStyle w:val="Paragrafoelenco"/>
        <w:numPr>
          <w:ilvl w:val="0"/>
          <w:numId w:val="1"/>
        </w:numPr>
        <w:autoSpaceDN w:val="0"/>
        <w:spacing w:after="0"/>
        <w:ind w:right="-427"/>
        <w:jc w:val="both"/>
        <w:rPr>
          <w:rFonts w:asciiTheme="minorHAnsi" w:hAnsiTheme="minorHAnsi"/>
          <w:b/>
          <w:color w:val="000000"/>
          <w:sz w:val="26"/>
          <w:szCs w:val="26"/>
        </w:rPr>
      </w:pPr>
      <w:r w:rsidRPr="008624BD">
        <w:rPr>
          <w:rFonts w:asciiTheme="minorHAnsi" w:hAnsiTheme="minorHAnsi"/>
          <w:b/>
          <w:color w:val="000000"/>
          <w:sz w:val="26"/>
          <w:szCs w:val="26"/>
        </w:rPr>
        <w:t>Individuazione degli alunni per lo sportello di Recupero pomeridiano di Italiano, Matematica e Lingue Strani</w:t>
      </w:r>
      <w:r>
        <w:rPr>
          <w:rFonts w:asciiTheme="minorHAnsi" w:hAnsiTheme="minorHAnsi"/>
          <w:b/>
          <w:color w:val="000000"/>
          <w:sz w:val="26"/>
          <w:szCs w:val="26"/>
        </w:rPr>
        <w:t xml:space="preserve">ere (per </w:t>
      </w:r>
      <w:r w:rsidR="0065669A">
        <w:rPr>
          <w:rFonts w:asciiTheme="minorHAnsi" w:hAnsiTheme="minorHAnsi"/>
          <w:b/>
          <w:color w:val="000000"/>
          <w:sz w:val="26"/>
          <w:szCs w:val="26"/>
        </w:rPr>
        <w:t xml:space="preserve">i Consigli </w:t>
      </w:r>
      <w:r>
        <w:rPr>
          <w:rFonts w:asciiTheme="minorHAnsi" w:hAnsiTheme="minorHAnsi"/>
          <w:b/>
          <w:color w:val="000000"/>
          <w:sz w:val="26"/>
          <w:szCs w:val="26"/>
        </w:rPr>
        <w:t xml:space="preserve">che non </w:t>
      </w:r>
      <w:r w:rsidR="0065669A">
        <w:rPr>
          <w:rFonts w:asciiTheme="minorHAnsi" w:hAnsiTheme="minorHAnsi"/>
          <w:b/>
          <w:color w:val="000000"/>
          <w:sz w:val="26"/>
          <w:szCs w:val="26"/>
        </w:rPr>
        <w:t xml:space="preserve">hanno </w:t>
      </w:r>
      <w:r w:rsidR="005311FF">
        <w:rPr>
          <w:rFonts w:asciiTheme="minorHAnsi" w:hAnsiTheme="minorHAnsi"/>
          <w:b/>
          <w:color w:val="000000"/>
          <w:sz w:val="26"/>
          <w:szCs w:val="26"/>
        </w:rPr>
        <w:t xml:space="preserve">ancora </w:t>
      </w:r>
      <w:r w:rsidRPr="008624BD">
        <w:rPr>
          <w:rFonts w:asciiTheme="minorHAnsi" w:hAnsiTheme="minorHAnsi"/>
          <w:b/>
          <w:color w:val="000000"/>
          <w:sz w:val="26"/>
          <w:szCs w:val="26"/>
        </w:rPr>
        <w:t>indicato nominativi</w:t>
      </w:r>
      <w:r>
        <w:rPr>
          <w:rFonts w:asciiTheme="minorHAnsi" w:hAnsiTheme="minorHAnsi"/>
          <w:b/>
          <w:color w:val="000000"/>
          <w:sz w:val="26"/>
          <w:szCs w:val="26"/>
        </w:rPr>
        <w:t>).</w:t>
      </w:r>
    </w:p>
    <w:p w:rsidR="00E71068" w:rsidRPr="0083743B" w:rsidRDefault="008624BD" w:rsidP="0083743B">
      <w:pPr>
        <w:pStyle w:val="Paragrafoelenco"/>
        <w:jc w:val="both"/>
        <w:rPr>
          <w:b/>
          <w:color w:val="4F81BD"/>
          <w:sz w:val="26"/>
          <w:szCs w:val="26"/>
        </w:rPr>
      </w:pPr>
      <w:r w:rsidRPr="007E2329">
        <w:rPr>
          <w:b/>
          <w:color w:val="4F81BD"/>
          <w:sz w:val="26"/>
          <w:szCs w:val="26"/>
        </w:rPr>
        <w:t>[Digitare il testo]</w:t>
      </w:r>
    </w:p>
    <w:p w:rsidR="00BA4250" w:rsidRPr="00E630FD" w:rsidRDefault="00BA4250" w:rsidP="00BA4250">
      <w:pPr>
        <w:pStyle w:val="Paragrafoelenco"/>
        <w:ind w:left="1440"/>
        <w:jc w:val="both"/>
        <w:rPr>
          <w:sz w:val="26"/>
          <w:szCs w:val="26"/>
        </w:rPr>
      </w:pPr>
    </w:p>
    <w:p w:rsidR="00C5359A" w:rsidRPr="007E2329" w:rsidRDefault="008127BD" w:rsidP="00BA4250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P</w:t>
      </w:r>
      <w:r w:rsidR="00C5359A" w:rsidRPr="007E2329">
        <w:rPr>
          <w:b/>
          <w:sz w:val="26"/>
          <w:szCs w:val="26"/>
        </w:rPr>
        <w:t xml:space="preserve">rimi accordi </w:t>
      </w:r>
      <w:r>
        <w:rPr>
          <w:b/>
          <w:sz w:val="26"/>
          <w:szCs w:val="26"/>
        </w:rPr>
        <w:t xml:space="preserve">per l’orientamento degli alunni (solo </w:t>
      </w:r>
      <w:r w:rsidRPr="007E2329">
        <w:rPr>
          <w:b/>
          <w:sz w:val="26"/>
          <w:szCs w:val="26"/>
        </w:rPr>
        <w:t xml:space="preserve">classi </w:t>
      </w:r>
      <w:r>
        <w:rPr>
          <w:b/>
          <w:sz w:val="26"/>
          <w:szCs w:val="26"/>
        </w:rPr>
        <w:t>terze).</w:t>
      </w:r>
      <w:r w:rsidRPr="007E2329">
        <w:rPr>
          <w:b/>
          <w:sz w:val="26"/>
          <w:szCs w:val="26"/>
        </w:rPr>
        <w:t xml:space="preserve"> </w:t>
      </w:r>
      <w:r w:rsidR="00C5359A" w:rsidRPr="007E2329">
        <w:rPr>
          <w:b/>
          <w:sz w:val="26"/>
          <w:szCs w:val="26"/>
        </w:rPr>
        <w:t xml:space="preserve"> </w:t>
      </w:r>
    </w:p>
    <w:p w:rsidR="00C5359A" w:rsidRDefault="00C5359A" w:rsidP="00C5359A">
      <w:pPr>
        <w:pStyle w:val="Paragrafoelenco"/>
        <w:jc w:val="both"/>
        <w:rPr>
          <w:b/>
          <w:color w:val="4F81BD"/>
          <w:sz w:val="26"/>
          <w:szCs w:val="26"/>
        </w:rPr>
      </w:pPr>
      <w:r w:rsidRPr="007E2329">
        <w:rPr>
          <w:b/>
          <w:color w:val="4F81BD"/>
          <w:sz w:val="26"/>
          <w:szCs w:val="26"/>
        </w:rPr>
        <w:t>[Digitare il testo]</w:t>
      </w:r>
    </w:p>
    <w:p w:rsidR="00DE1DE7" w:rsidRDefault="00DE1DE7" w:rsidP="00C5359A">
      <w:pPr>
        <w:pStyle w:val="Paragrafoelenco"/>
        <w:jc w:val="both"/>
        <w:rPr>
          <w:b/>
          <w:sz w:val="26"/>
          <w:szCs w:val="26"/>
        </w:rPr>
      </w:pPr>
    </w:p>
    <w:p w:rsidR="00AB06AA" w:rsidRPr="00AB06AA" w:rsidRDefault="00AB06AA" w:rsidP="00991068">
      <w:pPr>
        <w:pStyle w:val="Paragrafoelenco"/>
        <w:numPr>
          <w:ilvl w:val="0"/>
          <w:numId w:val="1"/>
        </w:numPr>
        <w:jc w:val="both"/>
        <w:rPr>
          <w:sz w:val="26"/>
          <w:szCs w:val="26"/>
        </w:rPr>
      </w:pPr>
      <w:r w:rsidRPr="00AB06AA">
        <w:rPr>
          <w:b/>
          <w:sz w:val="26"/>
          <w:szCs w:val="26"/>
        </w:rPr>
        <w:t xml:space="preserve">Insediamento dei rappresentanti dei genitori. </w:t>
      </w:r>
    </w:p>
    <w:p w:rsidR="00BA4250" w:rsidRPr="00AB06AA" w:rsidRDefault="004D3FF7" w:rsidP="00AB06AA">
      <w:pPr>
        <w:pStyle w:val="Paragrafoelenco"/>
        <w:jc w:val="both"/>
        <w:rPr>
          <w:sz w:val="26"/>
          <w:szCs w:val="26"/>
        </w:rPr>
      </w:pPr>
      <w:r w:rsidRPr="00AB06AA">
        <w:rPr>
          <w:b/>
          <w:color w:val="4F81BD"/>
          <w:sz w:val="26"/>
          <w:szCs w:val="26"/>
        </w:rPr>
        <w:t>[Digitare il testo]</w:t>
      </w:r>
    </w:p>
    <w:p w:rsidR="00BA4250" w:rsidRDefault="00BA4250" w:rsidP="00BA4250">
      <w:pPr>
        <w:pStyle w:val="Paragrafoelenco"/>
        <w:jc w:val="both"/>
        <w:rPr>
          <w:sz w:val="26"/>
          <w:szCs w:val="26"/>
        </w:rPr>
      </w:pPr>
    </w:p>
    <w:p w:rsidR="00BA4250" w:rsidRPr="001502C5" w:rsidRDefault="00D327DC" w:rsidP="00BA4250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Varie ed eventuali.</w:t>
      </w:r>
    </w:p>
    <w:p w:rsidR="00BA4250" w:rsidRPr="00E630FD" w:rsidRDefault="004D3FF7" w:rsidP="00BA4250">
      <w:pPr>
        <w:pStyle w:val="Paragrafoelenco"/>
        <w:jc w:val="both"/>
        <w:rPr>
          <w:sz w:val="26"/>
          <w:szCs w:val="26"/>
        </w:rPr>
      </w:pPr>
      <w:r w:rsidRPr="00B97E21">
        <w:rPr>
          <w:b/>
          <w:color w:val="4F81BD"/>
          <w:sz w:val="26"/>
          <w:szCs w:val="26"/>
        </w:rPr>
        <w:t>[Digitare il testo]</w:t>
      </w:r>
    </w:p>
    <w:p w:rsidR="00BA4250" w:rsidRPr="00E630FD" w:rsidRDefault="00BA4250" w:rsidP="00BA4250">
      <w:pPr>
        <w:jc w:val="both"/>
        <w:rPr>
          <w:sz w:val="26"/>
          <w:szCs w:val="26"/>
        </w:rPr>
      </w:pPr>
      <w:r w:rsidRPr="00E630FD">
        <w:rPr>
          <w:sz w:val="26"/>
          <w:szCs w:val="26"/>
        </w:rPr>
        <w:t xml:space="preserve">(Ciascun insegnante è tenuto a relazionare </w:t>
      </w:r>
      <w:r>
        <w:rPr>
          <w:sz w:val="26"/>
          <w:szCs w:val="26"/>
        </w:rPr>
        <w:t xml:space="preserve">in sede di consiglio di classe </w:t>
      </w:r>
      <w:r w:rsidRPr="00E630FD">
        <w:rPr>
          <w:sz w:val="26"/>
          <w:szCs w:val="26"/>
        </w:rPr>
        <w:t>sulle attività che hanno riguardato la propria disciplina in merito a ciascuno dei punti all’ordine del giorno. )</w:t>
      </w:r>
    </w:p>
    <w:p w:rsidR="00BA4250" w:rsidRDefault="00BA4250" w:rsidP="00BA4250">
      <w:pPr>
        <w:jc w:val="both"/>
        <w:rPr>
          <w:sz w:val="26"/>
          <w:szCs w:val="26"/>
        </w:rPr>
      </w:pPr>
      <w:r>
        <w:rPr>
          <w:sz w:val="26"/>
          <w:szCs w:val="26"/>
        </w:rPr>
        <w:t>Terminata la discussione de</w:t>
      </w:r>
      <w:r w:rsidR="008C401C">
        <w:rPr>
          <w:sz w:val="26"/>
          <w:szCs w:val="26"/>
        </w:rPr>
        <w:t xml:space="preserve">i punti all’ordine del giorno, </w:t>
      </w:r>
      <w:r>
        <w:rPr>
          <w:sz w:val="26"/>
          <w:szCs w:val="26"/>
        </w:rPr>
        <w:t>la riunione è sciolta alle ore _____</w:t>
      </w:r>
    </w:p>
    <w:p w:rsidR="0028750B" w:rsidRDefault="0028750B" w:rsidP="00DA5C09">
      <w:pPr>
        <w:jc w:val="both"/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19"/>
        <w:gridCol w:w="4819"/>
      </w:tblGrid>
      <w:tr w:rsidR="0028750B" w:rsidRPr="00F710ED" w:rsidTr="00F710ED">
        <w:tc>
          <w:tcPr>
            <w:tcW w:w="4889" w:type="dxa"/>
          </w:tcPr>
          <w:p w:rsidR="0028750B" w:rsidRPr="00F710ED" w:rsidRDefault="0028750B" w:rsidP="00F710ED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F710ED">
              <w:rPr>
                <w:sz w:val="26"/>
                <w:szCs w:val="26"/>
              </w:rPr>
              <w:lastRenderedPageBreak/>
              <w:t>Il Segretario</w:t>
            </w:r>
          </w:p>
          <w:p w:rsidR="0028750B" w:rsidRPr="00F710ED" w:rsidRDefault="0028750B" w:rsidP="00F710ED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F710ED">
              <w:rPr>
                <w:sz w:val="26"/>
                <w:szCs w:val="26"/>
              </w:rPr>
              <w:t>Prof.</w:t>
            </w:r>
            <w:r w:rsidR="00B97E21" w:rsidRPr="00F710ED">
              <w:rPr>
                <w:sz w:val="26"/>
                <w:szCs w:val="26"/>
              </w:rPr>
              <w:t xml:space="preserve"> </w:t>
            </w:r>
            <w:r w:rsidR="00B97E21" w:rsidRPr="00F710ED">
              <w:rPr>
                <w:color w:val="4F81BD"/>
                <w:sz w:val="26"/>
                <w:szCs w:val="26"/>
              </w:rPr>
              <w:t>[Digitare il testo]</w:t>
            </w:r>
            <w:r w:rsidR="001E0CFB" w:rsidRPr="00F710ED">
              <w:rPr>
                <w:sz w:val="26"/>
                <w:szCs w:val="26"/>
              </w:rPr>
              <w:t xml:space="preserve"> </w:t>
            </w:r>
          </w:p>
        </w:tc>
        <w:tc>
          <w:tcPr>
            <w:tcW w:w="4889" w:type="dxa"/>
          </w:tcPr>
          <w:p w:rsidR="0028750B" w:rsidRPr="00F710ED" w:rsidRDefault="0028750B" w:rsidP="00F710ED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F710ED">
              <w:rPr>
                <w:sz w:val="26"/>
                <w:szCs w:val="26"/>
              </w:rPr>
              <w:t>Il Presidente</w:t>
            </w:r>
          </w:p>
          <w:p w:rsidR="0028750B" w:rsidRPr="00F710ED" w:rsidRDefault="0028750B" w:rsidP="00F710ED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F710ED">
              <w:rPr>
                <w:sz w:val="26"/>
                <w:szCs w:val="26"/>
              </w:rPr>
              <w:t xml:space="preserve">Prof. </w:t>
            </w:r>
            <w:r w:rsidR="00B97E21" w:rsidRPr="00F710ED">
              <w:rPr>
                <w:color w:val="4F81BD"/>
                <w:sz w:val="26"/>
                <w:szCs w:val="26"/>
              </w:rPr>
              <w:t>[Digitare il testo]</w:t>
            </w:r>
          </w:p>
        </w:tc>
      </w:tr>
    </w:tbl>
    <w:p w:rsidR="006D664B" w:rsidRPr="00E630FD" w:rsidRDefault="006D664B">
      <w:pPr>
        <w:rPr>
          <w:sz w:val="26"/>
          <w:szCs w:val="26"/>
        </w:rPr>
      </w:pPr>
    </w:p>
    <w:sectPr w:rsidR="006D664B" w:rsidRPr="00E630FD" w:rsidSect="00066B38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7320" w:rsidRDefault="008A7320" w:rsidP="0035473A">
      <w:pPr>
        <w:spacing w:after="0" w:line="240" w:lineRule="auto"/>
      </w:pPr>
      <w:r>
        <w:separator/>
      </w:r>
    </w:p>
  </w:endnote>
  <w:endnote w:type="continuationSeparator" w:id="0">
    <w:p w:rsidR="008A7320" w:rsidRDefault="008A7320" w:rsidP="00354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78D" w:rsidRDefault="003B678D">
    <w:pPr>
      <w:pStyle w:val="Pidipagina"/>
      <w:jc w:val="right"/>
    </w:pPr>
    <w:r>
      <w:t xml:space="preserve"> Pag. </w:t>
    </w:r>
    <w:r w:rsidR="004D4561">
      <w:fldChar w:fldCharType="begin"/>
    </w:r>
    <w:r>
      <w:instrText>PAGE   \* MERGEFORMAT</w:instrText>
    </w:r>
    <w:r w:rsidR="004D4561">
      <w:fldChar w:fldCharType="separate"/>
    </w:r>
    <w:r w:rsidR="007B2973">
      <w:rPr>
        <w:noProof/>
      </w:rPr>
      <w:t>3</w:t>
    </w:r>
    <w:r w:rsidR="004D4561">
      <w:fldChar w:fldCharType="end"/>
    </w:r>
    <w:r>
      <w:t xml:space="preserve"> di </w:t>
    </w:r>
    <w:r w:rsidR="00BA46A7">
      <w:rPr>
        <w:noProof/>
      </w:rPr>
      <w:fldChar w:fldCharType="begin"/>
    </w:r>
    <w:r w:rsidR="00BA46A7">
      <w:rPr>
        <w:noProof/>
      </w:rPr>
      <w:instrText xml:space="preserve"> SECTIONPAGES   \* MERGEFORMAT </w:instrText>
    </w:r>
    <w:r w:rsidR="00BA46A7">
      <w:rPr>
        <w:noProof/>
      </w:rPr>
      <w:fldChar w:fldCharType="separate"/>
    </w:r>
    <w:r w:rsidR="007B2973">
      <w:rPr>
        <w:noProof/>
      </w:rPr>
      <w:t>3</w:t>
    </w:r>
    <w:r w:rsidR="00BA46A7">
      <w:rPr>
        <w:noProof/>
      </w:rPr>
      <w:fldChar w:fldCharType="end"/>
    </w:r>
  </w:p>
  <w:p w:rsidR="003B678D" w:rsidRDefault="003B678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7320" w:rsidRDefault="008A7320" w:rsidP="0035473A">
      <w:pPr>
        <w:spacing w:after="0" w:line="240" w:lineRule="auto"/>
      </w:pPr>
      <w:r>
        <w:separator/>
      </w:r>
    </w:p>
  </w:footnote>
  <w:footnote w:type="continuationSeparator" w:id="0">
    <w:p w:rsidR="008A7320" w:rsidRDefault="008A7320" w:rsidP="0035473A">
      <w:pPr>
        <w:spacing w:after="0" w:line="240" w:lineRule="auto"/>
      </w:pPr>
      <w:r>
        <w:continuationSeparator/>
      </w:r>
    </w:p>
  </w:footnote>
  <w:footnote w:id="1">
    <w:p w:rsidR="00A2017E" w:rsidRDefault="00A2017E" w:rsidP="00677B96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I verbali h</w:t>
      </w:r>
      <w:r w:rsidR="00742413">
        <w:t xml:space="preserve">anno numerazione progressiva, </w:t>
      </w:r>
      <w:r>
        <w:t>cominciando da 1 all’inizio di ciascun anno scolastico.</w:t>
      </w:r>
    </w:p>
  </w:footnote>
  <w:footnote w:id="2">
    <w:p w:rsidR="00BA4250" w:rsidRPr="00C05D24" w:rsidRDefault="00BA4250" w:rsidP="00BA4250">
      <w:pPr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r>
        <w:rPr>
          <w:rStyle w:val="Rimandonotaapidipagina"/>
        </w:rPr>
        <w:footnoteRef/>
      </w:r>
      <w:r>
        <w:t xml:space="preserve"> </w:t>
      </w:r>
      <w:r w:rsidRPr="00C05D24">
        <w:rPr>
          <w:sz w:val="20"/>
          <w:szCs w:val="20"/>
        </w:rPr>
        <w:t>L’irrogazione di sanzioni disciplinari è regolata dall’art.</w:t>
      </w:r>
      <w:r>
        <w:rPr>
          <w:sz w:val="20"/>
          <w:szCs w:val="20"/>
        </w:rPr>
        <w:t xml:space="preserve"> 4 dello Statuto degli studenti. In particolare si ricorda che “i</w:t>
      </w:r>
      <w:r w:rsidRPr="00C05D24">
        <w:rPr>
          <w:rFonts w:cs="Helvetica"/>
          <w:sz w:val="20"/>
          <w:szCs w:val="20"/>
        </w:rPr>
        <w:t xml:space="preserve"> provvedimenti disciplinari hanno finalità educativa e tendono al rafforzamento del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senso di responsabilità ed al ripristino di rapporti corretti all'interno della comunità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scolastica, nonché al recupero dello studente attraverso attività di natura sociale, culturale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ed in generale a vantaggio della comunità scolastica</w:t>
      </w:r>
      <w:r>
        <w:rPr>
          <w:rFonts w:cs="Helvetica"/>
          <w:sz w:val="20"/>
          <w:szCs w:val="20"/>
        </w:rPr>
        <w:t>; […] n</w:t>
      </w:r>
      <w:r w:rsidRPr="00C05D24">
        <w:rPr>
          <w:rFonts w:cs="Helvetica"/>
          <w:sz w:val="20"/>
          <w:szCs w:val="20"/>
        </w:rPr>
        <w:t>essuno può essere sottoposto a sanzioni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disciplinari senza essere stato prima invitat</w:t>
      </w:r>
      <w:r>
        <w:rPr>
          <w:rFonts w:cs="Helvetica"/>
          <w:sz w:val="20"/>
          <w:szCs w:val="20"/>
        </w:rPr>
        <w:t>o ad esporre le proprie ragioni; […] n</w:t>
      </w:r>
      <w:r w:rsidRPr="00C05D24">
        <w:rPr>
          <w:rFonts w:cs="Helvetica"/>
          <w:sz w:val="20"/>
          <w:szCs w:val="20"/>
        </w:rPr>
        <w:t>essuna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infrazione disciplinare connessa al comportamento può influire sulla valutazione del profitto</w:t>
      </w:r>
      <w:r>
        <w:rPr>
          <w:rFonts w:cs="Helvetica"/>
          <w:sz w:val="20"/>
          <w:szCs w:val="20"/>
        </w:rPr>
        <w:t>; […] l</w:t>
      </w:r>
      <w:r w:rsidRPr="00C05D24">
        <w:rPr>
          <w:rFonts w:cs="Helvetica"/>
          <w:sz w:val="20"/>
          <w:szCs w:val="20"/>
        </w:rPr>
        <w:t>e sanzioni sono sempre temporanee, proporzionate alla infrazione disciplinare e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ispirate al principio di gradualità nonché, per quanto possibile, al principio della riparazione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del danno. Esse tengono conto della situazione personale dello studente, della gravità del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comportamento e delle conseguenze che da esso derivano. Allo studente è sempre offerta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la possibilità di convertirle in attività in favore della comunità scolastica</w:t>
      </w:r>
      <w:r>
        <w:rPr>
          <w:rFonts w:cs="Helvetica"/>
          <w:sz w:val="20"/>
          <w:szCs w:val="20"/>
        </w:rPr>
        <w:t>”</w:t>
      </w:r>
      <w:r w:rsidRPr="00C05D24">
        <w:rPr>
          <w:rFonts w:cs="Helvetica"/>
          <w:sz w:val="20"/>
          <w:szCs w:val="20"/>
        </w:rPr>
        <w:t>.</w:t>
      </w:r>
      <w:r>
        <w:rPr>
          <w:rFonts w:cs="Helvetica"/>
          <w:sz w:val="20"/>
          <w:szCs w:val="20"/>
        </w:rPr>
        <w:t xml:space="preserve"> Le sanzioni irrogate dal consiglio di classe non devono superare i 15 giorni. </w:t>
      </w:r>
      <w:r w:rsidRPr="00C05D24">
        <w:rPr>
          <w:rFonts w:cs="Helvetica"/>
          <w:sz w:val="20"/>
          <w:szCs w:val="20"/>
        </w:rPr>
        <w:t xml:space="preserve">Nei periodi di allontanamento </w:t>
      </w:r>
      <w:r>
        <w:rPr>
          <w:rFonts w:cs="Helvetica"/>
          <w:sz w:val="20"/>
          <w:szCs w:val="20"/>
        </w:rPr>
        <w:t xml:space="preserve">dalla scuola </w:t>
      </w:r>
      <w:r w:rsidRPr="00C05D24">
        <w:rPr>
          <w:rFonts w:cs="Helvetica"/>
          <w:sz w:val="20"/>
          <w:szCs w:val="20"/>
        </w:rPr>
        <w:t>deve essere previsto un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>rapporto con lo studente e con i suoi genitori tale da preparare il rientro nella comunità</w:t>
      </w:r>
      <w:r>
        <w:rPr>
          <w:rFonts w:cs="Helvetica"/>
          <w:sz w:val="20"/>
          <w:szCs w:val="20"/>
        </w:rPr>
        <w:t xml:space="preserve"> </w:t>
      </w:r>
      <w:r w:rsidRPr="00C05D24">
        <w:rPr>
          <w:rFonts w:cs="Helvetica"/>
          <w:sz w:val="20"/>
          <w:szCs w:val="20"/>
        </w:rPr>
        <w:t xml:space="preserve">scolastica.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90330D"/>
    <w:multiLevelType w:val="hybridMultilevel"/>
    <w:tmpl w:val="4510F99A"/>
    <w:lvl w:ilvl="0" w:tplc="437680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C1113"/>
    <w:multiLevelType w:val="singleLevel"/>
    <w:tmpl w:val="0D0A863A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  <w:rPr>
        <w:rFonts w:ascii="Calibri" w:eastAsia="Times New Roman" w:hAnsi="Calibri" w:cs="Arial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CBA"/>
    <w:rsid w:val="00006094"/>
    <w:rsid w:val="00014431"/>
    <w:rsid w:val="00060C31"/>
    <w:rsid w:val="00066B38"/>
    <w:rsid w:val="000D7DA4"/>
    <w:rsid w:val="000E3A75"/>
    <w:rsid w:val="000F6397"/>
    <w:rsid w:val="001037D4"/>
    <w:rsid w:val="001200ED"/>
    <w:rsid w:val="001502C5"/>
    <w:rsid w:val="001A032D"/>
    <w:rsid w:val="001E0CFB"/>
    <w:rsid w:val="00203849"/>
    <w:rsid w:val="0028750B"/>
    <w:rsid w:val="00292C02"/>
    <w:rsid w:val="002A2539"/>
    <w:rsid w:val="00341739"/>
    <w:rsid w:val="00354234"/>
    <w:rsid w:val="0035473A"/>
    <w:rsid w:val="00382CBA"/>
    <w:rsid w:val="003B678D"/>
    <w:rsid w:val="00400D1C"/>
    <w:rsid w:val="00451294"/>
    <w:rsid w:val="004717D7"/>
    <w:rsid w:val="004758B6"/>
    <w:rsid w:val="00493061"/>
    <w:rsid w:val="00494061"/>
    <w:rsid w:val="004C7045"/>
    <w:rsid w:val="004D3FF7"/>
    <w:rsid w:val="004D4561"/>
    <w:rsid w:val="004D7953"/>
    <w:rsid w:val="004E70E9"/>
    <w:rsid w:val="004F345A"/>
    <w:rsid w:val="005270F1"/>
    <w:rsid w:val="005311FF"/>
    <w:rsid w:val="005346EF"/>
    <w:rsid w:val="00545D99"/>
    <w:rsid w:val="0059057F"/>
    <w:rsid w:val="005B0982"/>
    <w:rsid w:val="005E6A04"/>
    <w:rsid w:val="00631ADE"/>
    <w:rsid w:val="00652572"/>
    <w:rsid w:val="0065669A"/>
    <w:rsid w:val="00677B96"/>
    <w:rsid w:val="006D664B"/>
    <w:rsid w:val="006D7567"/>
    <w:rsid w:val="006E5EA8"/>
    <w:rsid w:val="006F52D5"/>
    <w:rsid w:val="006F5C70"/>
    <w:rsid w:val="007354E2"/>
    <w:rsid w:val="00742413"/>
    <w:rsid w:val="00770BA0"/>
    <w:rsid w:val="007B2973"/>
    <w:rsid w:val="007B5959"/>
    <w:rsid w:val="007B6F00"/>
    <w:rsid w:val="007E2329"/>
    <w:rsid w:val="007E632A"/>
    <w:rsid w:val="008127BD"/>
    <w:rsid w:val="0083743B"/>
    <w:rsid w:val="00853415"/>
    <w:rsid w:val="00855CF1"/>
    <w:rsid w:val="00857537"/>
    <w:rsid w:val="008624BD"/>
    <w:rsid w:val="008A0B0D"/>
    <w:rsid w:val="008A7320"/>
    <w:rsid w:val="008B5E57"/>
    <w:rsid w:val="008C0301"/>
    <w:rsid w:val="008C401C"/>
    <w:rsid w:val="00901B17"/>
    <w:rsid w:val="00911F96"/>
    <w:rsid w:val="00914D21"/>
    <w:rsid w:val="00917A21"/>
    <w:rsid w:val="0094306B"/>
    <w:rsid w:val="00943BB6"/>
    <w:rsid w:val="00956993"/>
    <w:rsid w:val="00966D61"/>
    <w:rsid w:val="009955A9"/>
    <w:rsid w:val="009B468B"/>
    <w:rsid w:val="009F27F7"/>
    <w:rsid w:val="00A2017E"/>
    <w:rsid w:val="00A61DCC"/>
    <w:rsid w:val="00A6265C"/>
    <w:rsid w:val="00A64AF4"/>
    <w:rsid w:val="00A75BCB"/>
    <w:rsid w:val="00A9727F"/>
    <w:rsid w:val="00AA709F"/>
    <w:rsid w:val="00AB06AA"/>
    <w:rsid w:val="00AB55D1"/>
    <w:rsid w:val="00AD263F"/>
    <w:rsid w:val="00AD3748"/>
    <w:rsid w:val="00AF52F0"/>
    <w:rsid w:val="00B038FC"/>
    <w:rsid w:val="00B126BD"/>
    <w:rsid w:val="00B306CB"/>
    <w:rsid w:val="00B353CF"/>
    <w:rsid w:val="00B52AC1"/>
    <w:rsid w:val="00B76A99"/>
    <w:rsid w:val="00B921B5"/>
    <w:rsid w:val="00B95314"/>
    <w:rsid w:val="00B97E21"/>
    <w:rsid w:val="00BA4250"/>
    <w:rsid w:val="00BA46A7"/>
    <w:rsid w:val="00BC1BFF"/>
    <w:rsid w:val="00BC6D07"/>
    <w:rsid w:val="00BE47F1"/>
    <w:rsid w:val="00C04EDD"/>
    <w:rsid w:val="00C05D24"/>
    <w:rsid w:val="00C37716"/>
    <w:rsid w:val="00C44831"/>
    <w:rsid w:val="00C45AAB"/>
    <w:rsid w:val="00C47204"/>
    <w:rsid w:val="00C5359A"/>
    <w:rsid w:val="00C62FF4"/>
    <w:rsid w:val="00CB2F4A"/>
    <w:rsid w:val="00CD4736"/>
    <w:rsid w:val="00D237D4"/>
    <w:rsid w:val="00D327DC"/>
    <w:rsid w:val="00D40502"/>
    <w:rsid w:val="00D93CE7"/>
    <w:rsid w:val="00D94622"/>
    <w:rsid w:val="00DA5C09"/>
    <w:rsid w:val="00DA79B0"/>
    <w:rsid w:val="00DB4894"/>
    <w:rsid w:val="00DD25DB"/>
    <w:rsid w:val="00DE1DE7"/>
    <w:rsid w:val="00E36E81"/>
    <w:rsid w:val="00E51AF2"/>
    <w:rsid w:val="00E626A3"/>
    <w:rsid w:val="00E630FD"/>
    <w:rsid w:val="00E67816"/>
    <w:rsid w:val="00E71068"/>
    <w:rsid w:val="00EC352C"/>
    <w:rsid w:val="00EE546F"/>
    <w:rsid w:val="00F15C7B"/>
    <w:rsid w:val="00F62FCB"/>
    <w:rsid w:val="00F71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CD58D62-5BDC-4101-B3D3-8D0B8CF42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66B3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54234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5473A"/>
  </w:style>
  <w:style w:type="paragraph" w:styleId="Pidipagina">
    <w:name w:val="footer"/>
    <w:basedOn w:val="Normale"/>
    <w:link w:val="Pidipagina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473A"/>
  </w:style>
  <w:style w:type="table" w:styleId="Grigliatabella">
    <w:name w:val="Table Grid"/>
    <w:basedOn w:val="Tabellanormale"/>
    <w:uiPriority w:val="59"/>
    <w:rsid w:val="003547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547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5473A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D3748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75B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75BC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75BCB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54234"/>
    <w:rPr>
      <w:rFonts w:ascii="Cambria" w:eastAsia="Times New Roman" w:hAnsi="Cambria" w:cs="Times New Roman"/>
      <w:b/>
      <w:bCs/>
      <w:color w:val="365F91"/>
      <w:sz w:val="28"/>
      <w:szCs w:val="28"/>
      <w:lang w:eastAsia="it-IT"/>
    </w:rPr>
  </w:style>
  <w:style w:type="character" w:customStyle="1" w:styleId="Normale1">
    <w:name w:val="Normale1"/>
    <w:rsid w:val="007354E2"/>
    <w:rPr>
      <w:rFonts w:ascii="Times New Roman" w:hAnsi="Times New Roman"/>
      <w:sz w:val="22"/>
    </w:rPr>
  </w:style>
  <w:style w:type="character" w:styleId="Collegamentoipertestuale">
    <w:name w:val="Hyperlink"/>
    <w:uiPriority w:val="99"/>
    <w:semiHidden/>
    <w:unhideWhenUsed/>
    <w:rsid w:val="00D4050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70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c\Documenti\Downloads\MODELLO%20NOVEMBRE%20formato%20leggibile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BC487-2137-4025-AFCB-95DA0BD07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NOVEMBRE formato leggibile</Template>
  <TotalTime>0</TotalTime>
  <Pages>3</Pages>
  <Words>373</Words>
  <Characters>2129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cp:lastModifiedBy>Flavia Marasca</cp:lastModifiedBy>
  <cp:revision>2</cp:revision>
  <cp:lastPrinted>2014-11-17T14:06:00Z</cp:lastPrinted>
  <dcterms:created xsi:type="dcterms:W3CDTF">2021-11-08T08:03:00Z</dcterms:created>
  <dcterms:modified xsi:type="dcterms:W3CDTF">2021-11-08T08:03:00Z</dcterms:modified>
</cp:coreProperties>
</file>