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306CB" w:rsidRDefault="005346EF" w:rsidP="001E0CFB">
      <w:pPr>
        <w:jc w:val="center"/>
        <w:rPr>
          <w:sz w:val="26"/>
          <w:szCs w:val="26"/>
        </w:rPr>
      </w:pPr>
      <w:r w:rsidRPr="00E630FD">
        <w:rPr>
          <w:b/>
          <w:sz w:val="26"/>
          <w:szCs w:val="26"/>
        </w:rPr>
        <w:t xml:space="preserve">VERBALE DEL CONSIGLIO DELLA CLASSE </w:t>
      </w:r>
      <w:r w:rsidR="00A9727F" w:rsidRPr="00B97E21">
        <w:rPr>
          <w:i/>
          <w:color w:val="4F81BD"/>
          <w:sz w:val="26"/>
          <w:szCs w:val="26"/>
        </w:rPr>
        <w:t xml:space="preserve">[Digitare il </w:t>
      </w:r>
      <w:proofErr w:type="gramStart"/>
      <w:r w:rsidR="00A9727F" w:rsidRPr="00B97E21">
        <w:rPr>
          <w:i/>
          <w:color w:val="4F81BD"/>
          <w:sz w:val="26"/>
          <w:szCs w:val="26"/>
        </w:rPr>
        <w:t>testo]</w:t>
      </w:r>
      <w:r w:rsidR="006D664B" w:rsidRPr="00E630FD">
        <w:rPr>
          <w:b/>
          <w:sz w:val="26"/>
          <w:szCs w:val="26"/>
        </w:rPr>
        <w:t xml:space="preserve">   </w:t>
      </w:r>
      <w:proofErr w:type="gramEnd"/>
      <w:r w:rsidR="006D664B" w:rsidRPr="00E630FD">
        <w:rPr>
          <w:b/>
          <w:sz w:val="26"/>
          <w:szCs w:val="26"/>
        </w:rPr>
        <w:t xml:space="preserve">SEZ </w:t>
      </w:r>
      <w:r w:rsidR="00A9727F" w:rsidRPr="00B97E21">
        <w:rPr>
          <w:i/>
          <w:color w:val="4F81BD"/>
          <w:sz w:val="26"/>
          <w:szCs w:val="26"/>
        </w:rPr>
        <w:t>[Digitare il testo]</w:t>
      </w:r>
    </w:p>
    <w:p w:rsidR="00D54FAD" w:rsidRDefault="00D54FAD" w:rsidP="001E0CFB">
      <w:pPr>
        <w:jc w:val="center"/>
        <w:rPr>
          <w:b/>
          <w:sz w:val="26"/>
          <w:szCs w:val="26"/>
        </w:rPr>
      </w:pPr>
    </w:p>
    <w:p w:rsidR="001E0CFB" w:rsidRDefault="001E0CFB" w:rsidP="001E0CFB">
      <w:pPr>
        <w:jc w:val="center"/>
        <w:rPr>
          <w:b/>
          <w:sz w:val="26"/>
          <w:szCs w:val="26"/>
        </w:rPr>
      </w:pPr>
      <w:bookmarkStart w:id="0" w:name="_GoBack"/>
      <w:bookmarkEnd w:id="0"/>
      <w:r w:rsidRPr="00006094">
        <w:rPr>
          <w:b/>
          <w:sz w:val="26"/>
          <w:szCs w:val="26"/>
        </w:rPr>
        <w:t>MESE DI</w:t>
      </w:r>
      <w:r>
        <w:rPr>
          <w:sz w:val="26"/>
          <w:szCs w:val="26"/>
        </w:rPr>
        <w:t xml:space="preserve"> </w:t>
      </w:r>
      <w:r w:rsidR="00D54FAD">
        <w:rPr>
          <w:b/>
          <w:sz w:val="26"/>
          <w:szCs w:val="26"/>
        </w:rPr>
        <w:t>SETTEMBRE</w:t>
      </w:r>
    </w:p>
    <w:p w:rsidR="001E0CFB" w:rsidRDefault="001E0CFB" w:rsidP="0028750B">
      <w:pPr>
        <w:pStyle w:val="Pidipagina"/>
        <w:spacing w:after="200"/>
        <w:rPr>
          <w:sz w:val="26"/>
          <w:szCs w:val="26"/>
        </w:rPr>
      </w:pPr>
      <w:r>
        <w:rPr>
          <w:sz w:val="26"/>
          <w:szCs w:val="26"/>
        </w:rPr>
        <w:t>Verbale n.</w:t>
      </w:r>
      <w:r w:rsidR="00A2017E">
        <w:rPr>
          <w:rStyle w:val="Rimandonotaapidipagina"/>
          <w:sz w:val="26"/>
          <w:szCs w:val="26"/>
        </w:rPr>
        <w:footnoteReference w:id="1"/>
      </w:r>
      <w:r>
        <w:rPr>
          <w:sz w:val="26"/>
          <w:szCs w:val="26"/>
        </w:rPr>
        <w:t xml:space="preserve">  </w:t>
      </w:r>
      <w:r w:rsidRPr="00B97E21">
        <w:rPr>
          <w:b/>
          <w:color w:val="4F81BD"/>
          <w:sz w:val="26"/>
          <w:szCs w:val="26"/>
        </w:rPr>
        <w:t>[Digitare il testo]</w:t>
      </w:r>
    </w:p>
    <w:p w:rsidR="0028750B" w:rsidRDefault="006D664B" w:rsidP="0028750B">
      <w:pPr>
        <w:pStyle w:val="Pidipagina"/>
        <w:spacing w:after="200"/>
        <w:rPr>
          <w:sz w:val="26"/>
          <w:szCs w:val="26"/>
        </w:rPr>
      </w:pPr>
      <w:proofErr w:type="gramStart"/>
      <w:r w:rsidRPr="00E630FD">
        <w:rPr>
          <w:sz w:val="26"/>
          <w:szCs w:val="26"/>
        </w:rPr>
        <w:t>Data</w:t>
      </w:r>
      <w:r w:rsidR="00E630FD" w:rsidRPr="00E630FD">
        <w:rPr>
          <w:sz w:val="26"/>
          <w:szCs w:val="26"/>
        </w:rPr>
        <w:t xml:space="preserve">  </w:t>
      </w:r>
      <w:r w:rsidR="00A9727F" w:rsidRPr="00B97E21">
        <w:rPr>
          <w:b/>
          <w:color w:val="4F81BD"/>
          <w:sz w:val="26"/>
          <w:szCs w:val="26"/>
        </w:rPr>
        <w:t>[</w:t>
      </w:r>
      <w:proofErr w:type="gramEnd"/>
      <w:r w:rsidR="00A9727F" w:rsidRPr="00B97E21">
        <w:rPr>
          <w:b/>
          <w:color w:val="4F81BD"/>
          <w:sz w:val="26"/>
          <w:szCs w:val="26"/>
        </w:rPr>
        <w:t>Digitare il testo]</w:t>
      </w:r>
      <w:r w:rsidR="001E0CFB">
        <w:rPr>
          <w:sz w:val="26"/>
          <w:szCs w:val="26"/>
        </w:rPr>
        <w:t>;</w:t>
      </w:r>
      <w:r w:rsidR="0059057F" w:rsidRPr="00E630FD">
        <w:rPr>
          <w:sz w:val="26"/>
          <w:szCs w:val="26"/>
        </w:rPr>
        <w:t xml:space="preserve"> </w:t>
      </w:r>
      <w:r w:rsidRPr="00E630FD">
        <w:rPr>
          <w:sz w:val="26"/>
          <w:szCs w:val="26"/>
        </w:rPr>
        <w:t xml:space="preserve"> ora d’inizio </w:t>
      </w:r>
      <w:r w:rsidR="00A9727F" w:rsidRPr="00B97E21">
        <w:rPr>
          <w:b/>
          <w:color w:val="4F81BD"/>
          <w:sz w:val="26"/>
          <w:szCs w:val="26"/>
        </w:rPr>
        <w:t>[Digitare il testo]</w:t>
      </w:r>
      <w:r w:rsidR="001E0CFB">
        <w:rPr>
          <w:sz w:val="26"/>
          <w:szCs w:val="26"/>
        </w:rPr>
        <w:t>;</w:t>
      </w:r>
      <w:r w:rsidR="0028750B">
        <w:rPr>
          <w:sz w:val="26"/>
          <w:szCs w:val="26"/>
        </w:rPr>
        <w:t xml:space="preserve">   </w:t>
      </w:r>
      <w:r w:rsidR="0028750B" w:rsidRPr="00E630FD">
        <w:rPr>
          <w:sz w:val="26"/>
          <w:szCs w:val="26"/>
        </w:rPr>
        <w:t xml:space="preserve">Locale </w:t>
      </w:r>
      <w:r w:rsidR="00A9727F" w:rsidRPr="00B97E21">
        <w:rPr>
          <w:b/>
          <w:color w:val="4F81BD"/>
          <w:sz w:val="26"/>
          <w:szCs w:val="26"/>
        </w:rPr>
        <w:t>[Digitare il testo]</w:t>
      </w:r>
      <w:r w:rsidR="001E0CFB">
        <w:rPr>
          <w:sz w:val="26"/>
          <w:szCs w:val="26"/>
        </w:rPr>
        <w:t>;</w:t>
      </w:r>
    </w:p>
    <w:p w:rsidR="006D664B" w:rsidRPr="00E630FD" w:rsidRDefault="006D664B" w:rsidP="005B0982">
      <w:pPr>
        <w:pStyle w:val="Pidipagina"/>
        <w:spacing w:after="200" w:line="276" w:lineRule="auto"/>
        <w:rPr>
          <w:sz w:val="26"/>
          <w:szCs w:val="26"/>
        </w:rPr>
      </w:pPr>
      <w:r w:rsidRPr="00E630FD">
        <w:rPr>
          <w:sz w:val="26"/>
          <w:szCs w:val="26"/>
        </w:rPr>
        <w:t>Presidente</w:t>
      </w:r>
      <w:r w:rsidR="0028750B">
        <w:rPr>
          <w:sz w:val="26"/>
          <w:szCs w:val="26"/>
        </w:rPr>
        <w:t>:</w:t>
      </w:r>
      <w:r w:rsidRPr="00E630FD">
        <w:rPr>
          <w:sz w:val="26"/>
          <w:szCs w:val="26"/>
        </w:rPr>
        <w:t xml:space="preserve"> </w:t>
      </w:r>
      <w:r w:rsidR="005B0982" w:rsidRPr="00B97E21">
        <w:rPr>
          <w:b/>
          <w:color w:val="4F81BD"/>
          <w:sz w:val="26"/>
          <w:szCs w:val="26"/>
        </w:rPr>
        <w:t>[Digitare il testo</w:t>
      </w:r>
      <w:proofErr w:type="gramStart"/>
      <w:r w:rsidR="005B0982" w:rsidRPr="00B97E21">
        <w:rPr>
          <w:b/>
          <w:color w:val="4F81BD"/>
          <w:sz w:val="26"/>
          <w:szCs w:val="26"/>
        </w:rPr>
        <w:t>]</w:t>
      </w:r>
      <w:r w:rsidR="001E0CFB">
        <w:rPr>
          <w:sz w:val="26"/>
          <w:szCs w:val="26"/>
        </w:rPr>
        <w:t>;</w:t>
      </w:r>
      <w:r w:rsidR="005B0982">
        <w:rPr>
          <w:sz w:val="26"/>
          <w:szCs w:val="26"/>
        </w:rPr>
        <w:t xml:space="preserve">   </w:t>
      </w:r>
      <w:proofErr w:type="gramEnd"/>
      <w:r w:rsidR="005B0982">
        <w:rPr>
          <w:sz w:val="26"/>
          <w:szCs w:val="26"/>
        </w:rPr>
        <w:t xml:space="preserve">  </w:t>
      </w:r>
      <w:r w:rsidRPr="00E630FD">
        <w:rPr>
          <w:sz w:val="26"/>
          <w:szCs w:val="26"/>
        </w:rPr>
        <w:t xml:space="preserve">Segretario </w:t>
      </w:r>
      <w:r w:rsidR="00A9727F" w:rsidRPr="00B97E21">
        <w:rPr>
          <w:b/>
          <w:color w:val="4F81BD"/>
          <w:sz w:val="26"/>
          <w:szCs w:val="26"/>
        </w:rPr>
        <w:t>[Digitare il testo]</w:t>
      </w:r>
      <w:r w:rsidR="001E0CFB">
        <w:rPr>
          <w:sz w:val="26"/>
          <w:szCs w:val="26"/>
        </w:rPr>
        <w:t>;</w:t>
      </w:r>
      <w:r w:rsidRPr="00E630FD">
        <w:rPr>
          <w:sz w:val="26"/>
          <w:szCs w:val="26"/>
        </w:rPr>
        <w:t xml:space="preserve"> </w:t>
      </w:r>
    </w:p>
    <w:p w:rsidR="00E630FD" w:rsidRPr="00E630FD" w:rsidRDefault="006D664B" w:rsidP="00E630FD">
      <w:pPr>
        <w:pStyle w:val="Pidipagina"/>
        <w:rPr>
          <w:sz w:val="26"/>
          <w:szCs w:val="26"/>
        </w:rPr>
      </w:pPr>
      <w:r w:rsidRPr="00E630FD">
        <w:rPr>
          <w:sz w:val="26"/>
          <w:szCs w:val="26"/>
        </w:rPr>
        <w:t xml:space="preserve">Presenti: </w:t>
      </w:r>
      <w:r w:rsidR="00E630FD" w:rsidRPr="00B97E21">
        <w:rPr>
          <w:b/>
          <w:color w:val="4F81BD"/>
          <w:sz w:val="26"/>
          <w:szCs w:val="26"/>
        </w:rPr>
        <w:t>[Digitare il testo]</w:t>
      </w:r>
    </w:p>
    <w:p w:rsidR="006D664B" w:rsidRPr="001E0CFB" w:rsidRDefault="006D664B" w:rsidP="00E630FD">
      <w:pPr>
        <w:pStyle w:val="Pidipagina"/>
        <w:rPr>
          <w:sz w:val="26"/>
          <w:szCs w:val="26"/>
        </w:rPr>
      </w:pPr>
      <w:r w:rsidRPr="001E0CFB">
        <w:rPr>
          <w:b/>
          <w:sz w:val="26"/>
          <w:szCs w:val="26"/>
        </w:rPr>
        <w:t>Assenti</w:t>
      </w:r>
      <w:r w:rsidRPr="00E630FD">
        <w:rPr>
          <w:sz w:val="26"/>
          <w:szCs w:val="26"/>
        </w:rPr>
        <w:t xml:space="preserve"> </w:t>
      </w:r>
      <w:r w:rsidR="00742413">
        <w:rPr>
          <w:sz w:val="26"/>
          <w:szCs w:val="26"/>
        </w:rPr>
        <w:t>(</w:t>
      </w:r>
      <w:r w:rsidR="00917A21">
        <w:rPr>
          <w:sz w:val="26"/>
          <w:szCs w:val="26"/>
        </w:rPr>
        <w:t>specificare se per rotazione e</w:t>
      </w:r>
      <w:r w:rsidR="00742413">
        <w:rPr>
          <w:sz w:val="26"/>
          <w:szCs w:val="26"/>
        </w:rPr>
        <w:t xml:space="preserve"> indicare</w:t>
      </w:r>
      <w:r w:rsidRPr="00E630FD">
        <w:rPr>
          <w:sz w:val="26"/>
          <w:szCs w:val="26"/>
        </w:rPr>
        <w:t xml:space="preserve"> se giustificati): </w:t>
      </w:r>
      <w:r w:rsidR="00E630FD" w:rsidRPr="00B97E21">
        <w:rPr>
          <w:b/>
          <w:color w:val="4F81BD"/>
          <w:sz w:val="26"/>
          <w:szCs w:val="26"/>
        </w:rPr>
        <w:t>[Digitare il testo]</w:t>
      </w:r>
      <w:r w:rsidR="001E0CFB">
        <w:rPr>
          <w:b/>
          <w:sz w:val="26"/>
          <w:szCs w:val="26"/>
        </w:rPr>
        <w:t>.</w:t>
      </w:r>
    </w:p>
    <w:p w:rsidR="001502C5" w:rsidRDefault="001502C5" w:rsidP="002A2539">
      <w:pPr>
        <w:jc w:val="both"/>
        <w:rPr>
          <w:sz w:val="26"/>
          <w:szCs w:val="26"/>
        </w:rPr>
      </w:pPr>
    </w:p>
    <w:p w:rsidR="006D664B" w:rsidRPr="00E630FD" w:rsidRDefault="001502C5" w:rsidP="002A2539">
      <w:pPr>
        <w:jc w:val="both"/>
        <w:rPr>
          <w:sz w:val="26"/>
          <w:szCs w:val="26"/>
        </w:rPr>
      </w:pPr>
      <w:r>
        <w:rPr>
          <w:sz w:val="26"/>
          <w:szCs w:val="26"/>
        </w:rPr>
        <w:t>Constatata la validità della seduta, il Presidente avvia la discussione dei seguenti punti all’o</w:t>
      </w:r>
      <w:r w:rsidR="006D664B" w:rsidRPr="00E630FD">
        <w:rPr>
          <w:sz w:val="26"/>
          <w:szCs w:val="26"/>
        </w:rPr>
        <w:t>rdine del giorno</w:t>
      </w:r>
      <w:r w:rsidR="00AD3748" w:rsidRPr="00E630FD">
        <w:rPr>
          <w:sz w:val="26"/>
          <w:szCs w:val="26"/>
        </w:rPr>
        <w:t xml:space="preserve"> </w:t>
      </w:r>
      <w:r w:rsidR="00AD3748" w:rsidRPr="001E0CFB">
        <w:rPr>
          <w:i/>
          <w:sz w:val="26"/>
          <w:szCs w:val="26"/>
        </w:rPr>
        <w:t>(</w:t>
      </w:r>
      <w:r w:rsidR="00B126BD" w:rsidRPr="001E0CFB">
        <w:rPr>
          <w:i/>
          <w:sz w:val="26"/>
          <w:szCs w:val="26"/>
        </w:rPr>
        <w:t xml:space="preserve">se un punto non viene trattato barrarlo; </w:t>
      </w:r>
      <w:r w:rsidR="00AD3748" w:rsidRPr="001E0CFB">
        <w:rPr>
          <w:i/>
          <w:sz w:val="26"/>
          <w:szCs w:val="26"/>
        </w:rPr>
        <w:t xml:space="preserve">aggiungere </w:t>
      </w:r>
      <w:r w:rsidR="00B126BD" w:rsidRPr="001E0CFB">
        <w:rPr>
          <w:i/>
          <w:sz w:val="26"/>
          <w:szCs w:val="26"/>
        </w:rPr>
        <w:t xml:space="preserve">eventuali </w:t>
      </w:r>
      <w:r w:rsidR="00AD3748" w:rsidRPr="001E0CFB">
        <w:rPr>
          <w:i/>
          <w:sz w:val="26"/>
          <w:szCs w:val="26"/>
        </w:rPr>
        <w:t>punti mancanti</w:t>
      </w:r>
      <w:r w:rsidRPr="001E0CFB">
        <w:rPr>
          <w:i/>
          <w:sz w:val="26"/>
          <w:szCs w:val="26"/>
        </w:rPr>
        <w:t xml:space="preserve"> che vengono discussi</w:t>
      </w:r>
      <w:r w:rsidR="00AD3748" w:rsidRPr="001E0CFB">
        <w:rPr>
          <w:i/>
          <w:sz w:val="26"/>
          <w:szCs w:val="26"/>
        </w:rPr>
        <w:t>)</w:t>
      </w:r>
      <w:r w:rsidR="006D664B" w:rsidRPr="001E0CFB">
        <w:rPr>
          <w:i/>
          <w:sz w:val="26"/>
          <w:szCs w:val="26"/>
        </w:rPr>
        <w:t>:</w:t>
      </w:r>
      <w:r w:rsidR="006D664B" w:rsidRPr="00E630FD">
        <w:rPr>
          <w:sz w:val="26"/>
          <w:szCs w:val="26"/>
        </w:rPr>
        <w:t xml:space="preserve"> </w:t>
      </w:r>
    </w:p>
    <w:p w:rsidR="00857537" w:rsidRDefault="00857537" w:rsidP="00857537">
      <w:pPr>
        <w:pStyle w:val="Paragrafoelenco"/>
        <w:jc w:val="both"/>
        <w:rPr>
          <w:b/>
          <w:sz w:val="26"/>
          <w:szCs w:val="26"/>
        </w:rPr>
      </w:pPr>
    </w:p>
    <w:p w:rsidR="00D54FAD" w:rsidRPr="00D54FAD" w:rsidRDefault="00D54FAD" w:rsidP="00D54FAD">
      <w:pPr>
        <w:pStyle w:val="Paragrafoelenco"/>
        <w:numPr>
          <w:ilvl w:val="1"/>
          <w:numId w:val="1"/>
        </w:numPr>
        <w:jc w:val="both"/>
        <w:rPr>
          <w:sz w:val="26"/>
          <w:szCs w:val="26"/>
        </w:rPr>
      </w:pPr>
      <w:r w:rsidRPr="00D54FAD">
        <w:rPr>
          <w:b/>
          <w:sz w:val="26"/>
          <w:szCs w:val="26"/>
        </w:rPr>
        <w:t>Presentazione della classe</w:t>
      </w:r>
    </w:p>
    <w:p w:rsidR="00D54FAD" w:rsidRPr="00D54FAD" w:rsidRDefault="00D54FAD" w:rsidP="00D54FAD">
      <w:pPr>
        <w:pStyle w:val="Paragrafoelenco"/>
        <w:ind w:left="1440"/>
        <w:jc w:val="both"/>
        <w:rPr>
          <w:sz w:val="26"/>
          <w:szCs w:val="26"/>
        </w:rPr>
      </w:pPr>
      <w:r w:rsidRPr="00D54FAD">
        <w:rPr>
          <w:b/>
          <w:color w:val="4F81BD"/>
          <w:sz w:val="26"/>
          <w:szCs w:val="26"/>
        </w:rPr>
        <w:t xml:space="preserve"> </w:t>
      </w:r>
      <w:r w:rsidRPr="00D54FAD">
        <w:rPr>
          <w:b/>
          <w:color w:val="4F81BD"/>
          <w:sz w:val="26"/>
          <w:szCs w:val="26"/>
        </w:rPr>
        <w:t>[Digitare il testo]</w:t>
      </w:r>
    </w:p>
    <w:p w:rsidR="00D54FAD" w:rsidRPr="00D54FAD" w:rsidRDefault="00D54FAD" w:rsidP="00D54FAD">
      <w:pPr>
        <w:pStyle w:val="Paragrafoelenco"/>
        <w:ind w:left="1440"/>
        <w:jc w:val="both"/>
        <w:rPr>
          <w:sz w:val="26"/>
          <w:szCs w:val="26"/>
        </w:rPr>
      </w:pPr>
    </w:p>
    <w:p w:rsidR="00D54FAD" w:rsidRPr="00D54FAD" w:rsidRDefault="00D54FAD" w:rsidP="00D54FAD">
      <w:pPr>
        <w:pStyle w:val="Paragrafoelenco"/>
        <w:numPr>
          <w:ilvl w:val="1"/>
          <w:numId w:val="1"/>
        </w:numPr>
        <w:spacing w:after="0"/>
        <w:jc w:val="both"/>
        <w:rPr>
          <w:sz w:val="26"/>
          <w:szCs w:val="26"/>
        </w:rPr>
      </w:pPr>
      <w:r w:rsidRPr="00D54FAD">
        <w:rPr>
          <w:b/>
          <w:sz w:val="26"/>
          <w:szCs w:val="26"/>
        </w:rPr>
        <w:t>Proposte per attività e progetti</w:t>
      </w:r>
    </w:p>
    <w:p w:rsidR="00D54FAD" w:rsidRDefault="00D54FAD" w:rsidP="00D54FAD">
      <w:pPr>
        <w:pStyle w:val="Paragrafoelenco"/>
        <w:spacing w:after="0"/>
        <w:jc w:val="both"/>
        <w:rPr>
          <w:b/>
          <w:color w:val="4F81BD"/>
          <w:sz w:val="26"/>
          <w:szCs w:val="26"/>
        </w:rPr>
      </w:pPr>
      <w:r>
        <w:rPr>
          <w:b/>
          <w:color w:val="4F81BD"/>
          <w:sz w:val="26"/>
          <w:szCs w:val="26"/>
        </w:rPr>
        <w:t xml:space="preserve">           </w:t>
      </w:r>
      <w:r w:rsidRPr="00B97E21">
        <w:rPr>
          <w:b/>
          <w:color w:val="4F81BD"/>
          <w:sz w:val="26"/>
          <w:szCs w:val="26"/>
        </w:rPr>
        <w:t>[Digitare il testo]</w:t>
      </w:r>
    </w:p>
    <w:p w:rsidR="00D54FAD" w:rsidRDefault="00D54FAD" w:rsidP="00D54FAD">
      <w:pPr>
        <w:pStyle w:val="Paragrafoelenco"/>
        <w:jc w:val="both"/>
        <w:rPr>
          <w:b/>
          <w:color w:val="4F81BD"/>
          <w:sz w:val="26"/>
          <w:szCs w:val="26"/>
        </w:rPr>
      </w:pPr>
    </w:p>
    <w:p w:rsidR="00D54FAD" w:rsidRPr="00D54FAD" w:rsidRDefault="00D54FAD" w:rsidP="00D54FAD">
      <w:pPr>
        <w:pStyle w:val="Paragrafoelenco"/>
        <w:numPr>
          <w:ilvl w:val="1"/>
          <w:numId w:val="1"/>
        </w:numPr>
        <w:jc w:val="both"/>
        <w:rPr>
          <w:b/>
          <w:sz w:val="26"/>
          <w:szCs w:val="26"/>
        </w:rPr>
      </w:pPr>
      <w:r w:rsidRPr="00D54FAD">
        <w:rPr>
          <w:b/>
          <w:sz w:val="26"/>
          <w:szCs w:val="26"/>
        </w:rPr>
        <w:t>Varie ed eventuali</w:t>
      </w:r>
    </w:p>
    <w:p w:rsidR="004D3FF7" w:rsidRPr="00855CF1" w:rsidRDefault="00D54FAD" w:rsidP="004D3FF7">
      <w:pPr>
        <w:pStyle w:val="Paragrafoelenco"/>
        <w:ind w:left="1440"/>
        <w:jc w:val="both"/>
        <w:rPr>
          <w:sz w:val="26"/>
          <w:szCs w:val="26"/>
        </w:rPr>
      </w:pPr>
      <w:r w:rsidRPr="00B97E21">
        <w:rPr>
          <w:b/>
          <w:color w:val="4F81BD"/>
          <w:sz w:val="26"/>
          <w:szCs w:val="26"/>
        </w:rPr>
        <w:t xml:space="preserve"> </w:t>
      </w:r>
      <w:r w:rsidR="004D3FF7" w:rsidRPr="00B97E21">
        <w:rPr>
          <w:b/>
          <w:color w:val="4F81BD"/>
          <w:sz w:val="26"/>
          <w:szCs w:val="26"/>
        </w:rPr>
        <w:t>[Digitare il testo]</w:t>
      </w:r>
    </w:p>
    <w:p w:rsidR="00D54FAD" w:rsidRDefault="00D54FAD" w:rsidP="00D54FAD">
      <w:pPr>
        <w:pStyle w:val="Paragrafoelenco"/>
        <w:jc w:val="both"/>
        <w:rPr>
          <w:sz w:val="26"/>
          <w:szCs w:val="26"/>
        </w:rPr>
      </w:pPr>
    </w:p>
    <w:p w:rsidR="00BA4250" w:rsidRPr="00D54FAD" w:rsidRDefault="00BA4250" w:rsidP="00D54FAD">
      <w:pPr>
        <w:pStyle w:val="Paragrafoelenco"/>
        <w:jc w:val="both"/>
        <w:rPr>
          <w:sz w:val="26"/>
          <w:szCs w:val="26"/>
        </w:rPr>
      </w:pPr>
      <w:r w:rsidRPr="00D54FAD">
        <w:rPr>
          <w:sz w:val="26"/>
          <w:szCs w:val="26"/>
        </w:rPr>
        <w:t>(Ciascun insegnante è tenuto a relazionare in sede di consiglio di classe sulle attività che hanno riguardato la propria disciplina in merito a ciascuno dei punti all’ordine del giorno. )</w:t>
      </w:r>
    </w:p>
    <w:p w:rsidR="00BA4250" w:rsidRDefault="00BA4250" w:rsidP="00BA4250">
      <w:pPr>
        <w:jc w:val="both"/>
        <w:rPr>
          <w:sz w:val="26"/>
          <w:szCs w:val="26"/>
        </w:rPr>
      </w:pPr>
      <w:r>
        <w:rPr>
          <w:sz w:val="26"/>
          <w:szCs w:val="26"/>
        </w:rPr>
        <w:t>Terminata la discussione de</w:t>
      </w:r>
      <w:r w:rsidR="008C401C">
        <w:rPr>
          <w:sz w:val="26"/>
          <w:szCs w:val="26"/>
        </w:rPr>
        <w:t xml:space="preserve">i punti all’ordine del giorno, </w:t>
      </w:r>
      <w:r>
        <w:rPr>
          <w:sz w:val="26"/>
          <w:szCs w:val="26"/>
        </w:rPr>
        <w:t>la riunione è sciolta alle ore _____</w:t>
      </w:r>
    </w:p>
    <w:p w:rsidR="0028750B" w:rsidRDefault="0028750B" w:rsidP="00DA5C09">
      <w:pPr>
        <w:jc w:val="both"/>
        <w:rPr>
          <w:sz w:val="26"/>
          <w:szCs w:val="26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819"/>
        <w:gridCol w:w="4819"/>
      </w:tblGrid>
      <w:tr w:rsidR="0028750B" w:rsidRPr="00F710ED" w:rsidTr="00F710ED">
        <w:tc>
          <w:tcPr>
            <w:tcW w:w="4889" w:type="dxa"/>
          </w:tcPr>
          <w:p w:rsidR="0028750B" w:rsidRPr="00F710ED" w:rsidRDefault="0028750B" w:rsidP="00F710ED">
            <w:pPr>
              <w:spacing w:after="0" w:line="240" w:lineRule="auto"/>
              <w:jc w:val="center"/>
              <w:rPr>
                <w:sz w:val="26"/>
                <w:szCs w:val="26"/>
              </w:rPr>
            </w:pPr>
            <w:r w:rsidRPr="00F710ED">
              <w:rPr>
                <w:sz w:val="26"/>
                <w:szCs w:val="26"/>
              </w:rPr>
              <w:t>Il Segretario</w:t>
            </w:r>
          </w:p>
          <w:p w:rsidR="0028750B" w:rsidRPr="00F710ED" w:rsidRDefault="0028750B" w:rsidP="00F710ED">
            <w:pPr>
              <w:spacing w:after="0" w:line="240" w:lineRule="auto"/>
              <w:jc w:val="center"/>
              <w:rPr>
                <w:sz w:val="26"/>
                <w:szCs w:val="26"/>
              </w:rPr>
            </w:pPr>
            <w:r w:rsidRPr="00F710ED">
              <w:rPr>
                <w:sz w:val="26"/>
                <w:szCs w:val="26"/>
              </w:rPr>
              <w:t>Prof.</w:t>
            </w:r>
            <w:r w:rsidR="00B97E21" w:rsidRPr="00F710ED">
              <w:rPr>
                <w:sz w:val="26"/>
                <w:szCs w:val="26"/>
              </w:rPr>
              <w:t xml:space="preserve"> </w:t>
            </w:r>
            <w:r w:rsidR="00B97E21" w:rsidRPr="00F710ED">
              <w:rPr>
                <w:color w:val="4F81BD"/>
                <w:sz w:val="26"/>
                <w:szCs w:val="26"/>
              </w:rPr>
              <w:t>[Digitare il testo]</w:t>
            </w:r>
            <w:r w:rsidR="001E0CFB" w:rsidRPr="00F710ED">
              <w:rPr>
                <w:sz w:val="26"/>
                <w:szCs w:val="26"/>
              </w:rPr>
              <w:t xml:space="preserve"> </w:t>
            </w:r>
          </w:p>
        </w:tc>
        <w:tc>
          <w:tcPr>
            <w:tcW w:w="4889" w:type="dxa"/>
          </w:tcPr>
          <w:p w:rsidR="0028750B" w:rsidRPr="00F710ED" w:rsidRDefault="0028750B" w:rsidP="00F710ED">
            <w:pPr>
              <w:spacing w:after="0" w:line="240" w:lineRule="auto"/>
              <w:jc w:val="center"/>
              <w:rPr>
                <w:sz w:val="26"/>
                <w:szCs w:val="26"/>
              </w:rPr>
            </w:pPr>
            <w:r w:rsidRPr="00F710ED">
              <w:rPr>
                <w:sz w:val="26"/>
                <w:szCs w:val="26"/>
              </w:rPr>
              <w:t>Il Presidente</w:t>
            </w:r>
          </w:p>
          <w:p w:rsidR="0028750B" w:rsidRPr="00F710ED" w:rsidRDefault="0028750B" w:rsidP="00F710ED">
            <w:pPr>
              <w:spacing w:after="0" w:line="240" w:lineRule="auto"/>
              <w:jc w:val="center"/>
              <w:rPr>
                <w:sz w:val="26"/>
                <w:szCs w:val="26"/>
              </w:rPr>
            </w:pPr>
            <w:r w:rsidRPr="00F710ED">
              <w:rPr>
                <w:sz w:val="26"/>
                <w:szCs w:val="26"/>
              </w:rPr>
              <w:t xml:space="preserve">Prof. </w:t>
            </w:r>
            <w:r w:rsidR="00B97E21" w:rsidRPr="00F710ED">
              <w:rPr>
                <w:color w:val="4F81BD"/>
                <w:sz w:val="26"/>
                <w:szCs w:val="26"/>
              </w:rPr>
              <w:t>[Digitare il testo]</w:t>
            </w:r>
          </w:p>
        </w:tc>
      </w:tr>
    </w:tbl>
    <w:p w:rsidR="006D664B" w:rsidRPr="00E630FD" w:rsidRDefault="006D664B">
      <w:pPr>
        <w:rPr>
          <w:sz w:val="26"/>
          <w:szCs w:val="26"/>
        </w:rPr>
      </w:pPr>
    </w:p>
    <w:sectPr w:rsidR="006D664B" w:rsidRPr="00E630FD" w:rsidSect="00066B38">
      <w:foot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0088C" w:rsidRDefault="0050088C" w:rsidP="0035473A">
      <w:pPr>
        <w:spacing w:after="0" w:line="240" w:lineRule="auto"/>
      </w:pPr>
      <w:r>
        <w:separator/>
      </w:r>
    </w:p>
  </w:endnote>
  <w:endnote w:type="continuationSeparator" w:id="0">
    <w:p w:rsidR="0050088C" w:rsidRDefault="0050088C" w:rsidP="003547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678D" w:rsidRDefault="003B678D">
    <w:pPr>
      <w:pStyle w:val="Pidipagina"/>
      <w:jc w:val="right"/>
    </w:pPr>
    <w:r>
      <w:t xml:space="preserve"> Pag. </w:t>
    </w:r>
    <w:r w:rsidR="004D4561">
      <w:fldChar w:fldCharType="begin"/>
    </w:r>
    <w:r>
      <w:instrText>PAGE   \* MERGEFORMAT</w:instrText>
    </w:r>
    <w:r w:rsidR="004D4561">
      <w:fldChar w:fldCharType="separate"/>
    </w:r>
    <w:r w:rsidR="00D54FAD">
      <w:rPr>
        <w:noProof/>
      </w:rPr>
      <w:t>1</w:t>
    </w:r>
    <w:r w:rsidR="004D4561">
      <w:fldChar w:fldCharType="end"/>
    </w:r>
    <w:r>
      <w:t xml:space="preserve"> di </w:t>
    </w:r>
    <w:r w:rsidR="00BA46A7">
      <w:rPr>
        <w:noProof/>
      </w:rPr>
      <w:fldChar w:fldCharType="begin"/>
    </w:r>
    <w:r w:rsidR="00BA46A7">
      <w:rPr>
        <w:noProof/>
      </w:rPr>
      <w:instrText xml:space="preserve"> SECTIONPAGES   \* MERGEFORMAT </w:instrText>
    </w:r>
    <w:r w:rsidR="00BA46A7">
      <w:rPr>
        <w:noProof/>
      </w:rPr>
      <w:fldChar w:fldCharType="separate"/>
    </w:r>
    <w:r w:rsidR="00D54FAD">
      <w:rPr>
        <w:noProof/>
      </w:rPr>
      <w:t>1</w:t>
    </w:r>
    <w:r w:rsidR="00BA46A7">
      <w:rPr>
        <w:noProof/>
      </w:rPr>
      <w:fldChar w:fldCharType="end"/>
    </w:r>
  </w:p>
  <w:p w:rsidR="003B678D" w:rsidRDefault="003B678D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0088C" w:rsidRDefault="0050088C" w:rsidP="0035473A">
      <w:pPr>
        <w:spacing w:after="0" w:line="240" w:lineRule="auto"/>
      </w:pPr>
      <w:r>
        <w:separator/>
      </w:r>
    </w:p>
  </w:footnote>
  <w:footnote w:type="continuationSeparator" w:id="0">
    <w:p w:rsidR="0050088C" w:rsidRDefault="0050088C" w:rsidP="0035473A">
      <w:pPr>
        <w:spacing w:after="0" w:line="240" w:lineRule="auto"/>
      </w:pPr>
      <w:r>
        <w:continuationSeparator/>
      </w:r>
    </w:p>
  </w:footnote>
  <w:footnote w:id="1">
    <w:p w:rsidR="00A2017E" w:rsidRDefault="00A2017E" w:rsidP="00677B96">
      <w:pPr>
        <w:pStyle w:val="Testonotaapidipagina"/>
        <w:jc w:val="both"/>
      </w:pPr>
      <w:r>
        <w:rPr>
          <w:rStyle w:val="Rimandonotaapidipagina"/>
        </w:rPr>
        <w:footnoteRef/>
      </w:r>
      <w:r>
        <w:t xml:space="preserve"> I verbali h</w:t>
      </w:r>
      <w:r w:rsidR="00742413">
        <w:t xml:space="preserve">anno numerazione progressiva, </w:t>
      </w:r>
      <w:r>
        <w:t>cominciando da 1 all’inizio di ciascun anno scolastico.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90330D"/>
    <w:multiLevelType w:val="hybridMultilevel"/>
    <w:tmpl w:val="44EA3BFA"/>
    <w:lvl w:ilvl="0" w:tplc="4376802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61B01E2A">
      <w:start w:val="1"/>
      <w:numFmt w:val="decimal"/>
      <w:lvlText w:val="%2."/>
      <w:lvlJc w:val="left"/>
      <w:pPr>
        <w:ind w:left="1440" w:hanging="360"/>
      </w:pPr>
      <w:rPr>
        <w:rFonts w:ascii="Calibri" w:eastAsia="Calibri" w:hAnsi="Calibri"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14C1113"/>
    <w:multiLevelType w:val="singleLevel"/>
    <w:tmpl w:val="0D0A863A"/>
    <w:lvl w:ilvl="0">
      <w:start w:val="1"/>
      <w:numFmt w:val="decimal"/>
      <w:lvlText w:val="%1."/>
      <w:legacy w:legacy="1" w:legacySpace="120" w:legacyIndent="360"/>
      <w:lvlJc w:val="left"/>
      <w:pPr>
        <w:ind w:left="720" w:hanging="360"/>
      </w:pPr>
      <w:rPr>
        <w:rFonts w:ascii="Calibri" w:eastAsia="Times New Roman" w:hAnsi="Calibri" w:cs="Arial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2CBA"/>
    <w:rsid w:val="00006094"/>
    <w:rsid w:val="00014431"/>
    <w:rsid w:val="00060C31"/>
    <w:rsid w:val="00066B38"/>
    <w:rsid w:val="000D7DA4"/>
    <w:rsid w:val="000E3A75"/>
    <w:rsid w:val="000F6397"/>
    <w:rsid w:val="001037D4"/>
    <w:rsid w:val="001200ED"/>
    <w:rsid w:val="001502C5"/>
    <w:rsid w:val="001A032D"/>
    <w:rsid w:val="001E0CFB"/>
    <w:rsid w:val="00203849"/>
    <w:rsid w:val="0028750B"/>
    <w:rsid w:val="00292C02"/>
    <w:rsid w:val="002A2539"/>
    <w:rsid w:val="00341739"/>
    <w:rsid w:val="00354234"/>
    <w:rsid w:val="0035473A"/>
    <w:rsid w:val="00382CBA"/>
    <w:rsid w:val="003B678D"/>
    <w:rsid w:val="00400D1C"/>
    <w:rsid w:val="00451294"/>
    <w:rsid w:val="004717D7"/>
    <w:rsid w:val="004758B6"/>
    <w:rsid w:val="00493061"/>
    <w:rsid w:val="00494061"/>
    <w:rsid w:val="004D3FF7"/>
    <w:rsid w:val="004D4561"/>
    <w:rsid w:val="004D7953"/>
    <w:rsid w:val="004F345A"/>
    <w:rsid w:val="0050088C"/>
    <w:rsid w:val="005270F1"/>
    <w:rsid w:val="005346EF"/>
    <w:rsid w:val="00545D99"/>
    <w:rsid w:val="0059057F"/>
    <w:rsid w:val="005B0982"/>
    <w:rsid w:val="005E6A04"/>
    <w:rsid w:val="00677B96"/>
    <w:rsid w:val="006D664B"/>
    <w:rsid w:val="006D7567"/>
    <w:rsid w:val="006E5EA8"/>
    <w:rsid w:val="006F52D5"/>
    <w:rsid w:val="006F5C70"/>
    <w:rsid w:val="007354E2"/>
    <w:rsid w:val="00742413"/>
    <w:rsid w:val="00770BA0"/>
    <w:rsid w:val="007B5959"/>
    <w:rsid w:val="007B6F00"/>
    <w:rsid w:val="007E2329"/>
    <w:rsid w:val="007E632A"/>
    <w:rsid w:val="00853415"/>
    <w:rsid w:val="00855CF1"/>
    <w:rsid w:val="00857537"/>
    <w:rsid w:val="008A0B0D"/>
    <w:rsid w:val="008B5E57"/>
    <w:rsid w:val="008C0301"/>
    <w:rsid w:val="008C401C"/>
    <w:rsid w:val="00911F96"/>
    <w:rsid w:val="00914D21"/>
    <w:rsid w:val="00917A21"/>
    <w:rsid w:val="0094306B"/>
    <w:rsid w:val="00943BB6"/>
    <w:rsid w:val="00956993"/>
    <w:rsid w:val="00966D61"/>
    <w:rsid w:val="009955A9"/>
    <w:rsid w:val="009B468B"/>
    <w:rsid w:val="009F27F7"/>
    <w:rsid w:val="00A2017E"/>
    <w:rsid w:val="00A61DCC"/>
    <w:rsid w:val="00A6265C"/>
    <w:rsid w:val="00A64AF4"/>
    <w:rsid w:val="00A75BCB"/>
    <w:rsid w:val="00A9727F"/>
    <w:rsid w:val="00AA709F"/>
    <w:rsid w:val="00AD3748"/>
    <w:rsid w:val="00AF52F0"/>
    <w:rsid w:val="00B038FC"/>
    <w:rsid w:val="00B126BD"/>
    <w:rsid w:val="00B306CB"/>
    <w:rsid w:val="00B353CF"/>
    <w:rsid w:val="00B76A99"/>
    <w:rsid w:val="00B921B5"/>
    <w:rsid w:val="00B95314"/>
    <w:rsid w:val="00B97E21"/>
    <w:rsid w:val="00BA4250"/>
    <w:rsid w:val="00BA46A7"/>
    <w:rsid w:val="00BC6D07"/>
    <w:rsid w:val="00BE47F1"/>
    <w:rsid w:val="00C04EDD"/>
    <w:rsid w:val="00C05D24"/>
    <w:rsid w:val="00C44831"/>
    <w:rsid w:val="00C45AAB"/>
    <w:rsid w:val="00C47204"/>
    <w:rsid w:val="00C5359A"/>
    <w:rsid w:val="00C62FF4"/>
    <w:rsid w:val="00CB2F4A"/>
    <w:rsid w:val="00CC2412"/>
    <w:rsid w:val="00CD4736"/>
    <w:rsid w:val="00D40502"/>
    <w:rsid w:val="00D54FAD"/>
    <w:rsid w:val="00D93CE7"/>
    <w:rsid w:val="00D94622"/>
    <w:rsid w:val="00DA5C09"/>
    <w:rsid w:val="00DA79B0"/>
    <w:rsid w:val="00DB4894"/>
    <w:rsid w:val="00DD25DB"/>
    <w:rsid w:val="00DE1DE7"/>
    <w:rsid w:val="00E36E81"/>
    <w:rsid w:val="00E51AF2"/>
    <w:rsid w:val="00E626A3"/>
    <w:rsid w:val="00E630FD"/>
    <w:rsid w:val="00E67816"/>
    <w:rsid w:val="00E71068"/>
    <w:rsid w:val="00E96F90"/>
    <w:rsid w:val="00EC352C"/>
    <w:rsid w:val="00ED7915"/>
    <w:rsid w:val="00F62FCB"/>
    <w:rsid w:val="00F710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BCD58D62-5BDC-4101-B3D3-8D0B8CF428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066B38"/>
    <w:pPr>
      <w:spacing w:after="200" w:line="276" w:lineRule="auto"/>
    </w:pPr>
    <w:rPr>
      <w:sz w:val="22"/>
      <w:szCs w:val="22"/>
      <w:lang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354234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5473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5473A"/>
  </w:style>
  <w:style w:type="paragraph" w:styleId="Pidipagina">
    <w:name w:val="footer"/>
    <w:basedOn w:val="Normale"/>
    <w:link w:val="PidipaginaCarattere"/>
    <w:uiPriority w:val="99"/>
    <w:unhideWhenUsed/>
    <w:rsid w:val="0035473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5473A"/>
  </w:style>
  <w:style w:type="table" w:styleId="Grigliatabella">
    <w:name w:val="Table Grid"/>
    <w:basedOn w:val="Tabellanormale"/>
    <w:uiPriority w:val="59"/>
    <w:rsid w:val="0035473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547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35473A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AD3748"/>
    <w:pPr>
      <w:ind w:left="720"/>
      <w:contextualSpacing/>
    </w:p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A75BCB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A75BCB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A75BCB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354234"/>
    <w:rPr>
      <w:rFonts w:ascii="Cambria" w:eastAsia="Times New Roman" w:hAnsi="Cambria" w:cs="Times New Roman"/>
      <w:b/>
      <w:bCs/>
      <w:color w:val="365F91"/>
      <w:sz w:val="28"/>
      <w:szCs w:val="28"/>
      <w:lang w:eastAsia="it-IT"/>
    </w:rPr>
  </w:style>
  <w:style w:type="character" w:customStyle="1" w:styleId="Normale1">
    <w:name w:val="Normale1"/>
    <w:rsid w:val="007354E2"/>
    <w:rPr>
      <w:rFonts w:ascii="Times New Roman" w:hAnsi="Times New Roman"/>
      <w:sz w:val="22"/>
    </w:rPr>
  </w:style>
  <w:style w:type="character" w:styleId="Collegamentoipertestuale">
    <w:name w:val="Hyperlink"/>
    <w:uiPriority w:val="99"/>
    <w:semiHidden/>
    <w:unhideWhenUsed/>
    <w:rsid w:val="00D40502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70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pc\Documenti\Downloads\MODELLO%20NOVEMBRE%20formato%20leggibile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905072-0BA4-4A13-8A56-E99AE8CC3B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MODELLO NOVEMBRE formato leggibile</Template>
  <TotalTime>4</TotalTime>
  <Pages>1</Pages>
  <Words>177</Words>
  <Characters>975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1150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Valued Acer Customer</dc:creator>
  <cp:keywords/>
  <cp:lastModifiedBy>Utente</cp:lastModifiedBy>
  <cp:revision>3</cp:revision>
  <cp:lastPrinted>2014-11-17T14:06:00Z</cp:lastPrinted>
  <dcterms:created xsi:type="dcterms:W3CDTF">2020-10-28T12:28:00Z</dcterms:created>
  <dcterms:modified xsi:type="dcterms:W3CDTF">2021-09-01T13:29:00Z</dcterms:modified>
</cp:coreProperties>
</file>